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D4E79" w14:textId="4630AD0D" w:rsidR="00EC1CCD" w:rsidRPr="00CB696F" w:rsidRDefault="002D5496" w:rsidP="00B73170">
      <w:pPr>
        <w:pStyle w:val="Heading1"/>
        <w:spacing w:line="240" w:lineRule="auto"/>
      </w:pPr>
      <w:r>
        <w:rPr>
          <w:noProof/>
          <w:lang w:val="en-AU" w:eastAsia="en-AU" w:bidi="ar-SA"/>
        </w:rPr>
        <mc:AlternateContent>
          <mc:Choice Requires="wpg">
            <w:drawing>
              <wp:anchor distT="0" distB="0" distL="114300" distR="114300" simplePos="0" relativeHeight="503278616" behindDoc="1" locked="0" layoutInCell="1" allowOverlap="1" wp14:anchorId="58BF447B" wp14:editId="1DE832E9">
                <wp:simplePos x="0" y="0"/>
                <wp:positionH relativeFrom="page">
                  <wp:posOffset>32385</wp:posOffset>
                </wp:positionH>
                <wp:positionV relativeFrom="page">
                  <wp:posOffset>2540</wp:posOffset>
                </wp:positionV>
                <wp:extent cx="7560310" cy="10692130"/>
                <wp:effectExtent l="0" t="2540" r="1905" b="0"/>
                <wp:wrapNone/>
                <wp:docPr id="79" name="Group 138" descr="Australian Government" title="Australian Govern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80" name="Picture 143" descr="Four employees of differnet genders walking through lobby." title="Four employees of differnet genders walking through lobb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81" name="Rectangle 142"/>
                        <wps:cNvSpPr>
                          <a:spLocks noChangeArrowheads="1"/>
                        </wps:cNvSpPr>
                        <wps:spPr bwMode="auto">
                          <a:xfrm>
                            <a:off x="0" y="9524"/>
                            <a:ext cx="9950" cy="6010"/>
                          </a:xfrm>
                          <a:prstGeom prst="rect">
                            <a:avLst/>
                          </a:prstGeom>
                          <a:solidFill>
                            <a:srgbClr val="7597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141"/>
                        <wps:cNvCnPr>
                          <a:cxnSpLocks noChangeShapeType="1"/>
                        </wps:cNvCnPr>
                        <wps:spPr bwMode="auto">
                          <a:xfrm>
                            <a:off x="1474" y="13408"/>
                            <a:ext cx="7217"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1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597" y="1888"/>
                            <a:ext cx="271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39" descr="Australian Government crest" title="Australian Government cre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251" y="729"/>
                            <a:ext cx="1403" cy="10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042F65" id="Group 138" o:spid="_x0000_s1026" alt="Title: Australian Government - Description: Australian Government" style="position:absolute;margin-left:2.55pt;margin-top:.2pt;width:595.3pt;height:841.9pt;z-index:-37864;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alt="Four employees of differnet genders walking through lobby."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">
                  <v:imagedata r:id="rId14" o:title="Four employees of differnet genders walking through lobby"/>
                </v:shape>
                <v:rect id="Rectangle 142" o:spid="_x0000_s1028" style="position:absolute;top:9524;width:9950;height:6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" fillcolor="#75972d" stroked="f"/>
                <v:line id="Line 141" o:spid="_x0000_s1029" style="position:absolute;visibility:visible;mso-wrap-style:square" from="1474,13408" to="8691,1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" strokecolor="white" strokeweight="1pt"/>
                <v:shape id="Picture 140" o:spid="_x0000_s1030" type="#_x0000_t75" style="position:absolute;left:4597;top:1888;width:271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">
                  <v:imagedata r:id="rId15" o:title=""/>
                </v:shape>
                <v:shape id="Picture 139" o:spid="_x0000_s1031" type="#_x0000_t75" alt="Australian Government crest" style="position:absolute;left:5251;top:729;width:1403;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">
                  <v:imagedata r:id="rId16" o:title="Australian Government crest"/>
                </v:shape>
                <w10:wrap anchorx="page" anchory="page"/>
              </v:group>
            </w:pict>
          </mc:Fallback>
        </mc:AlternateContent>
      </w:r>
      <w:r w:rsidR="00B73170">
        <w:t xml:space="preserve">Gender Balance on </w:t>
      </w:r>
      <w:r w:rsidR="00176C4A" w:rsidRPr="00CB696F">
        <w:t xml:space="preserve">Australian Government </w:t>
      </w:r>
      <w:r w:rsidR="00CB696F" w:rsidRPr="00CB696F">
        <w:br/>
      </w:r>
      <w:r w:rsidR="00176C4A" w:rsidRPr="00CB696F">
        <w:t>Boards Report</w:t>
      </w:r>
    </w:p>
    <w:p w14:paraId="105858C5" w14:textId="77777777" w:rsidR="00EC1CCD" w:rsidRDefault="00176C4A" w:rsidP="00B73170">
      <w:pPr>
        <w:spacing w:before="76"/>
        <w:ind w:left="227"/>
        <w:rPr>
          <w:sz w:val="52"/>
        </w:rPr>
      </w:pPr>
      <w:r>
        <w:rPr>
          <w:color w:val="FFFFFF"/>
          <w:sz w:val="52"/>
        </w:rPr>
        <w:t>2016-17</w:t>
      </w:r>
    </w:p>
    <w:p w14:paraId="285224C1" w14:textId="411988AE" w:rsidR="00EC1CCD" w:rsidRDefault="00176C4A" w:rsidP="00B73170">
      <w:pPr>
        <w:spacing w:before="960" w:line="300" w:lineRule="auto"/>
        <w:ind w:left="284" w:right="3458"/>
        <w:rPr>
          <w:sz w:val="28"/>
        </w:rPr>
        <w:sectPr w:rsidR="00EC1CCD" w:rsidSect="00CB696F">
          <w:type w:val="continuous"/>
          <w:pgSz w:w="11910" w:h="16840"/>
          <w:pgMar w:top="1440" w:right="1440" w:bottom="1440" w:left="1440" w:header="720" w:footer="720" w:gutter="0"/>
          <w:cols w:space="720"/>
          <w:docGrid w:linePitch="299"/>
        </w:sectPr>
      </w:pPr>
      <w:r>
        <w:rPr>
          <w:color w:val="FFFFFF"/>
          <w:sz w:val="28"/>
        </w:rPr>
        <w:t>A report on the gender</w:t>
      </w:r>
      <w:r w:rsidR="00B73170">
        <w:rPr>
          <w:color w:val="FFFFFF"/>
          <w:sz w:val="28"/>
        </w:rPr>
        <w:t xml:space="preserve"> </w:t>
      </w:r>
      <w:r>
        <w:rPr>
          <w:color w:val="FFFFFF"/>
          <w:sz w:val="28"/>
        </w:rPr>
        <w:t>composition of Australian Governm</w:t>
      </w:r>
      <w:r w:rsidR="00B73170">
        <w:rPr>
          <w:color w:val="FFFFFF"/>
          <w:sz w:val="28"/>
        </w:rPr>
        <w:t>ent boards</w:t>
      </w:r>
    </w:p>
    <w:p w14:paraId="7258D9E0" w14:textId="77777777" w:rsidR="00EC1CCD" w:rsidRPr="009617A1" w:rsidRDefault="00176C4A" w:rsidP="009617A1">
      <w:pPr>
        <w:pStyle w:val="BodyText"/>
        <w:rPr>
          <w:b/>
          <w:bCs/>
        </w:rPr>
      </w:pPr>
      <w:r w:rsidRPr="009617A1">
        <w:rPr>
          <w:b/>
          <w:bCs/>
        </w:rPr>
        <w:lastRenderedPageBreak/>
        <w:t>© Commonwealth of Australia 2017</w:t>
      </w:r>
    </w:p>
    <w:p w14:paraId="55AB5771" w14:textId="77777777" w:rsidR="00EC1CCD" w:rsidRDefault="00EC1CCD" w:rsidP="002D5496">
      <w:pPr>
        <w:pStyle w:val="BodyText"/>
      </w:pPr>
    </w:p>
    <w:p w14:paraId="294667A3" w14:textId="77777777" w:rsidR="00EC1CCD" w:rsidRPr="009617A1" w:rsidRDefault="00176C4A" w:rsidP="009617A1">
      <w:pPr>
        <w:pStyle w:val="BodyText"/>
        <w:rPr>
          <w:b/>
          <w:bCs/>
        </w:rPr>
      </w:pPr>
      <w:r w:rsidRPr="009617A1">
        <w:rPr>
          <w:b/>
          <w:bCs/>
        </w:rPr>
        <w:t>Gender Balance on Australian Government Boards Report 2016-17</w:t>
      </w:r>
    </w:p>
    <w:p w14:paraId="0D02AD09" w14:textId="77777777" w:rsidR="00EC1CCD" w:rsidRDefault="00EC1CCD" w:rsidP="00CB696F">
      <w:pPr>
        <w:pStyle w:val="BodyText"/>
      </w:pPr>
    </w:p>
    <w:tbl>
      <w:tblPr>
        <w:tblW w:w="0" w:type="auto"/>
        <w:tblInd w:w="115" w:type="dxa"/>
        <w:tblLayout w:type="fixed"/>
        <w:tblCellMar>
          <w:left w:w="0" w:type="dxa"/>
          <w:right w:w="0" w:type="dxa"/>
        </w:tblCellMar>
        <w:tblLook w:val="01E0" w:firstRow="1" w:lastRow="1" w:firstColumn="1" w:lastColumn="1" w:noHBand="0" w:noVBand="0"/>
      </w:tblPr>
      <w:tblGrid>
        <w:gridCol w:w="2010"/>
        <w:gridCol w:w="7815"/>
      </w:tblGrid>
      <w:tr w:rsidR="00EC1CCD" w14:paraId="3EE6A84A" w14:textId="77777777">
        <w:trPr>
          <w:trHeight w:val="298"/>
        </w:trPr>
        <w:tc>
          <w:tcPr>
            <w:tcW w:w="2010" w:type="dxa"/>
            <w:tcBorders>
              <w:right w:val="single" w:sz="34" w:space="0" w:color="FFFFFF"/>
            </w:tcBorders>
            <w:shd w:val="clear" w:color="auto" w:fill="EAEEE0"/>
          </w:tcPr>
          <w:p w14:paraId="3AB4FD6C" w14:textId="77777777" w:rsidR="00EC1CCD" w:rsidRDefault="00176C4A">
            <w:pPr>
              <w:pStyle w:val="TableParagraph"/>
              <w:spacing w:before="35"/>
              <w:ind w:left="102"/>
              <w:rPr>
                <w:sz w:val="20"/>
              </w:rPr>
            </w:pPr>
            <w:r>
              <w:rPr>
                <w:color w:val="58595B"/>
                <w:sz w:val="20"/>
              </w:rPr>
              <w:t>978-1-925362-91-6</w:t>
            </w:r>
          </w:p>
        </w:tc>
        <w:tc>
          <w:tcPr>
            <w:tcW w:w="7815" w:type="dxa"/>
            <w:tcBorders>
              <w:left w:val="single" w:sz="34" w:space="0" w:color="FFFFFF"/>
            </w:tcBorders>
            <w:shd w:val="clear" w:color="auto" w:fill="EAEEE0"/>
          </w:tcPr>
          <w:p w14:paraId="4C6AF931" w14:textId="77777777" w:rsidR="00EC1CCD" w:rsidRDefault="00176C4A">
            <w:pPr>
              <w:pStyle w:val="TableParagraph"/>
              <w:spacing w:before="35"/>
              <w:ind w:left="89"/>
              <w:rPr>
                <w:sz w:val="20"/>
              </w:rPr>
            </w:pPr>
            <w:r>
              <w:rPr>
                <w:color w:val="58595B"/>
                <w:sz w:val="20"/>
              </w:rPr>
              <w:t>Gender Balance on Australian Government Boards Report 2016-17 (Hardcopy)</w:t>
            </w:r>
          </w:p>
        </w:tc>
      </w:tr>
      <w:tr w:rsidR="00EC1CCD" w14:paraId="14998144" w14:textId="77777777">
        <w:trPr>
          <w:trHeight w:val="154"/>
        </w:trPr>
        <w:tc>
          <w:tcPr>
            <w:tcW w:w="2010" w:type="dxa"/>
            <w:tcBorders>
              <w:right w:val="single" w:sz="34" w:space="0" w:color="FFFFFF"/>
            </w:tcBorders>
          </w:tcPr>
          <w:p w14:paraId="31D2F068" w14:textId="77777777" w:rsidR="00EC1CCD" w:rsidRDefault="00EC1CCD">
            <w:pPr>
              <w:pStyle w:val="TableParagraph"/>
              <w:spacing w:before="0"/>
              <w:ind w:left="0"/>
              <w:rPr>
                <w:rFonts w:ascii="Times New Roman"/>
                <w:sz w:val="8"/>
              </w:rPr>
            </w:pPr>
          </w:p>
        </w:tc>
        <w:tc>
          <w:tcPr>
            <w:tcW w:w="7815" w:type="dxa"/>
            <w:tcBorders>
              <w:left w:val="single" w:sz="34" w:space="0" w:color="FFFFFF"/>
            </w:tcBorders>
          </w:tcPr>
          <w:p w14:paraId="045D913D" w14:textId="77777777" w:rsidR="00EC1CCD" w:rsidRDefault="00EC1CCD">
            <w:pPr>
              <w:pStyle w:val="TableParagraph"/>
              <w:spacing w:before="0"/>
              <w:ind w:left="0"/>
              <w:rPr>
                <w:rFonts w:ascii="Times New Roman"/>
                <w:sz w:val="8"/>
              </w:rPr>
            </w:pPr>
          </w:p>
        </w:tc>
      </w:tr>
      <w:tr w:rsidR="00EC1CCD" w14:paraId="0EBB11AA" w14:textId="77777777">
        <w:trPr>
          <w:trHeight w:val="298"/>
        </w:trPr>
        <w:tc>
          <w:tcPr>
            <w:tcW w:w="2010" w:type="dxa"/>
            <w:tcBorders>
              <w:right w:val="single" w:sz="34" w:space="0" w:color="FFFFFF"/>
            </w:tcBorders>
            <w:shd w:val="clear" w:color="auto" w:fill="EAEEE0"/>
          </w:tcPr>
          <w:p w14:paraId="6000D8B4" w14:textId="77777777" w:rsidR="00EC1CCD" w:rsidRDefault="00176C4A">
            <w:pPr>
              <w:pStyle w:val="TableParagraph"/>
              <w:spacing w:before="31"/>
              <w:ind w:left="102"/>
              <w:rPr>
                <w:sz w:val="20"/>
              </w:rPr>
            </w:pPr>
            <w:r>
              <w:rPr>
                <w:color w:val="58595B"/>
                <w:sz w:val="20"/>
              </w:rPr>
              <w:t>978-1-925362-92-3</w:t>
            </w:r>
          </w:p>
        </w:tc>
        <w:tc>
          <w:tcPr>
            <w:tcW w:w="7815" w:type="dxa"/>
            <w:tcBorders>
              <w:left w:val="single" w:sz="34" w:space="0" w:color="FFFFFF"/>
            </w:tcBorders>
            <w:shd w:val="clear" w:color="auto" w:fill="EAEEE0"/>
          </w:tcPr>
          <w:p w14:paraId="1B866AC7" w14:textId="77777777" w:rsidR="00EC1CCD" w:rsidRDefault="00176C4A">
            <w:pPr>
              <w:pStyle w:val="TableParagraph"/>
              <w:spacing w:before="31"/>
              <w:ind w:left="89"/>
              <w:rPr>
                <w:sz w:val="20"/>
              </w:rPr>
            </w:pPr>
            <w:r>
              <w:rPr>
                <w:color w:val="58595B"/>
                <w:sz w:val="20"/>
              </w:rPr>
              <w:t>Gender Balance on Australian Government Boards Report 2016-17 (PDF)</w:t>
            </w:r>
          </w:p>
        </w:tc>
      </w:tr>
      <w:tr w:rsidR="00EC1CCD" w14:paraId="149EA537" w14:textId="77777777">
        <w:trPr>
          <w:trHeight w:val="154"/>
        </w:trPr>
        <w:tc>
          <w:tcPr>
            <w:tcW w:w="2010" w:type="dxa"/>
            <w:tcBorders>
              <w:right w:val="single" w:sz="34" w:space="0" w:color="FFFFFF"/>
            </w:tcBorders>
          </w:tcPr>
          <w:p w14:paraId="39A1512B" w14:textId="77777777" w:rsidR="00EC1CCD" w:rsidRDefault="00EC1CCD">
            <w:pPr>
              <w:pStyle w:val="TableParagraph"/>
              <w:spacing w:before="0"/>
              <w:ind w:left="0"/>
              <w:rPr>
                <w:rFonts w:ascii="Times New Roman"/>
                <w:sz w:val="8"/>
              </w:rPr>
            </w:pPr>
          </w:p>
        </w:tc>
        <w:tc>
          <w:tcPr>
            <w:tcW w:w="7815" w:type="dxa"/>
            <w:tcBorders>
              <w:left w:val="single" w:sz="34" w:space="0" w:color="FFFFFF"/>
            </w:tcBorders>
          </w:tcPr>
          <w:p w14:paraId="7CB3B11D" w14:textId="77777777" w:rsidR="00EC1CCD" w:rsidRDefault="00EC1CCD">
            <w:pPr>
              <w:pStyle w:val="TableParagraph"/>
              <w:spacing w:before="0"/>
              <w:ind w:left="0"/>
              <w:rPr>
                <w:rFonts w:ascii="Times New Roman"/>
                <w:sz w:val="8"/>
              </w:rPr>
            </w:pPr>
          </w:p>
        </w:tc>
      </w:tr>
      <w:tr w:rsidR="00EC1CCD" w14:paraId="0E72EEE0" w14:textId="77777777">
        <w:trPr>
          <w:trHeight w:val="298"/>
        </w:trPr>
        <w:tc>
          <w:tcPr>
            <w:tcW w:w="2010" w:type="dxa"/>
            <w:tcBorders>
              <w:right w:val="single" w:sz="34" w:space="0" w:color="FFFFFF"/>
            </w:tcBorders>
            <w:shd w:val="clear" w:color="auto" w:fill="EAEEE0"/>
          </w:tcPr>
          <w:p w14:paraId="2534F63D" w14:textId="77777777" w:rsidR="00EC1CCD" w:rsidRDefault="00176C4A">
            <w:pPr>
              <w:pStyle w:val="TableParagraph"/>
              <w:spacing w:before="28"/>
              <w:ind w:left="102"/>
              <w:rPr>
                <w:sz w:val="20"/>
              </w:rPr>
            </w:pPr>
            <w:r>
              <w:rPr>
                <w:color w:val="58595B"/>
                <w:sz w:val="20"/>
              </w:rPr>
              <w:t>978-1-925362-93-0</w:t>
            </w:r>
          </w:p>
        </w:tc>
        <w:tc>
          <w:tcPr>
            <w:tcW w:w="7815" w:type="dxa"/>
            <w:tcBorders>
              <w:left w:val="single" w:sz="34" w:space="0" w:color="FFFFFF"/>
            </w:tcBorders>
            <w:shd w:val="clear" w:color="auto" w:fill="EAEEE0"/>
          </w:tcPr>
          <w:p w14:paraId="7BD75208" w14:textId="18DBEC29" w:rsidR="00EC1CCD" w:rsidRDefault="00176C4A" w:rsidP="003219E9">
            <w:pPr>
              <w:pStyle w:val="TableParagraph"/>
              <w:spacing w:before="28"/>
              <w:ind w:left="89"/>
              <w:rPr>
                <w:sz w:val="20"/>
              </w:rPr>
            </w:pPr>
            <w:r>
              <w:rPr>
                <w:color w:val="58595B"/>
                <w:sz w:val="20"/>
              </w:rPr>
              <w:t>Gender Balance on Australian Government Boards Report 2016-17 (</w:t>
            </w:r>
            <w:r w:rsidR="003219E9">
              <w:rPr>
                <w:color w:val="58595B"/>
                <w:sz w:val="20"/>
              </w:rPr>
              <w:t>DOCX</w:t>
            </w:r>
            <w:r>
              <w:rPr>
                <w:color w:val="58595B"/>
                <w:sz w:val="20"/>
              </w:rPr>
              <w:t>)</w:t>
            </w:r>
          </w:p>
        </w:tc>
      </w:tr>
    </w:tbl>
    <w:p w14:paraId="6A42C57D" w14:textId="77777777" w:rsidR="00EC1CCD" w:rsidRDefault="00EC1CCD" w:rsidP="00CB696F">
      <w:pPr>
        <w:pStyle w:val="BodyText"/>
        <w:ind w:left="0"/>
      </w:pPr>
    </w:p>
    <w:p w14:paraId="1E9F3C81" w14:textId="77777777" w:rsidR="00EC1CCD" w:rsidRPr="009617A1" w:rsidRDefault="00176C4A" w:rsidP="009617A1">
      <w:pPr>
        <w:pStyle w:val="BodyText"/>
        <w:rPr>
          <w:b/>
          <w:bCs/>
        </w:rPr>
      </w:pPr>
      <w:r w:rsidRPr="009617A1">
        <w:rPr>
          <w:b/>
          <w:bCs/>
        </w:rPr>
        <w:t>Copyright Notice</w:t>
      </w:r>
    </w:p>
    <w:p w14:paraId="5DE0F083" w14:textId="77777777" w:rsidR="00EC1CCD" w:rsidRDefault="00176C4A" w:rsidP="00CB696F">
      <w:pPr>
        <w:pStyle w:val="BodyText"/>
      </w:pPr>
      <w:r>
        <w:t>With the exception of the Commonwealth Coat of Arms, this work is licensed under a Creative Commons Attribution 4.0 International license (CC BY 4.0) (</w:t>
      </w:r>
      <w:hyperlink r:id="rId17">
        <w:r>
          <w:rPr>
            <w:color w:val="75972D"/>
            <w:u w:val="single" w:color="75972D"/>
          </w:rPr>
          <w:t>http://creativecommons.org/licenses/by/4.0/deed.en</w:t>
        </w:r>
      </w:hyperlink>
      <w:r>
        <w:t>).</w:t>
      </w:r>
    </w:p>
    <w:p w14:paraId="1977AEA7" w14:textId="77777777" w:rsidR="00EC1CCD" w:rsidRPr="00CB696F" w:rsidRDefault="00176C4A" w:rsidP="00CB696F">
      <w:pPr>
        <w:pStyle w:val="BodyText"/>
        <w:rPr>
          <w:sz w:val="17"/>
        </w:rPr>
      </w:pPr>
      <w:r>
        <w:rPr>
          <w:noProof/>
          <w:lang w:val="en-AU" w:eastAsia="en-AU" w:bidi="ar-SA"/>
        </w:rPr>
        <w:drawing>
          <wp:anchor distT="0" distB="0" distL="0" distR="0" simplePos="0" relativeHeight="1048" behindDoc="0" locked="0" layoutInCell="1" allowOverlap="1" wp14:anchorId="76E4F97A" wp14:editId="4943A672">
            <wp:simplePos x="0" y="0"/>
            <wp:positionH relativeFrom="page">
              <wp:posOffset>683999</wp:posOffset>
            </wp:positionH>
            <wp:positionV relativeFrom="paragraph">
              <wp:posOffset>155553</wp:posOffset>
            </wp:positionV>
            <wp:extent cx="828675" cy="285750"/>
            <wp:effectExtent l="0" t="0" r="0" b="0"/>
            <wp:wrapTopAndBottom/>
            <wp:docPr id="1" name="image4.jpeg"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8" cstate="print"/>
                    <a:stretch>
                      <a:fillRect/>
                    </a:stretch>
                  </pic:blipFill>
                  <pic:spPr>
                    <a:xfrm>
                      <a:off x="0" y="0"/>
                      <a:ext cx="828675" cy="285750"/>
                    </a:xfrm>
                    <a:prstGeom prst="rect">
                      <a:avLst/>
                    </a:prstGeom>
                  </pic:spPr>
                </pic:pic>
              </a:graphicData>
            </a:graphic>
          </wp:anchor>
        </w:drawing>
      </w:r>
    </w:p>
    <w:p w14:paraId="1F740713" w14:textId="77777777" w:rsidR="00EC1CCD" w:rsidRPr="00CB696F" w:rsidRDefault="00176C4A" w:rsidP="00CB696F">
      <w:pPr>
        <w:pStyle w:val="BodyText"/>
        <w:rPr>
          <w:b/>
        </w:rPr>
      </w:pPr>
      <w:r w:rsidRPr="00CB696F">
        <w:rPr>
          <w:b/>
        </w:rPr>
        <w:t>Third party copyright</w:t>
      </w:r>
    </w:p>
    <w:p w14:paraId="4140258A" w14:textId="77777777" w:rsidR="00EC1CCD" w:rsidRDefault="00176C4A" w:rsidP="00CB696F">
      <w:pPr>
        <w:pStyle w:val="BodyText"/>
      </w:pPr>
      <w:r>
        <w:t>Wherever a third party holds copyright in this material, the copyright remains with that party. Their permission may be required to use the material. Please contact them directly.</w:t>
      </w:r>
    </w:p>
    <w:p w14:paraId="54ECFD77" w14:textId="77777777" w:rsidR="00EC1CCD" w:rsidRDefault="00EC1CCD" w:rsidP="00CB696F">
      <w:pPr>
        <w:pStyle w:val="BodyText"/>
      </w:pPr>
    </w:p>
    <w:p w14:paraId="22C4B25F" w14:textId="77777777" w:rsidR="00EC1CCD" w:rsidRPr="00CB696F" w:rsidRDefault="00176C4A" w:rsidP="00CB696F">
      <w:pPr>
        <w:pStyle w:val="BodyText"/>
        <w:rPr>
          <w:b/>
        </w:rPr>
      </w:pPr>
      <w:r w:rsidRPr="00CB696F">
        <w:rPr>
          <w:b/>
        </w:rPr>
        <w:t>Attribution</w:t>
      </w:r>
    </w:p>
    <w:p w14:paraId="6EFBAED1" w14:textId="77777777" w:rsidR="00EC1CCD" w:rsidRDefault="00176C4A" w:rsidP="00CB696F">
      <w:pPr>
        <w:pStyle w:val="BodyText"/>
      </w:pPr>
      <w:r>
        <w:t>This publication should be attributed as follows: Commonwealth of Australia, Department of the Prime Minister and Cabinet, Gender Balance on Australian Government Boards Report 2016-17.</w:t>
      </w:r>
    </w:p>
    <w:p w14:paraId="486E6CA1" w14:textId="77777777" w:rsidR="00EC1CCD" w:rsidRDefault="00EC1CCD" w:rsidP="00CB696F">
      <w:pPr>
        <w:pStyle w:val="BodyText"/>
      </w:pPr>
    </w:p>
    <w:p w14:paraId="4F4A3B1F" w14:textId="77777777" w:rsidR="00EC1CCD" w:rsidRPr="00CB696F" w:rsidRDefault="00176C4A" w:rsidP="00CB696F">
      <w:pPr>
        <w:pStyle w:val="BodyText"/>
        <w:rPr>
          <w:b/>
        </w:rPr>
      </w:pPr>
      <w:r w:rsidRPr="00CB696F">
        <w:rPr>
          <w:b/>
        </w:rPr>
        <w:t>Use of the Coat of Arms</w:t>
      </w:r>
    </w:p>
    <w:p w14:paraId="6DCAFDE8" w14:textId="2B49FD76" w:rsidR="00EC1CCD" w:rsidRDefault="00176C4A" w:rsidP="00CB696F">
      <w:pPr>
        <w:pStyle w:val="BodyText"/>
      </w:pPr>
      <w:r>
        <w:t xml:space="preserve">The terms under which the Coat of Arms can be used are detailed on the following website: </w:t>
      </w:r>
      <w:hyperlink r:id="rId19">
        <w:r w:rsidR="00BF6A29">
          <w:rPr>
            <w:color w:val="75972D"/>
            <w:u w:val="single" w:color="75972D"/>
          </w:rPr>
          <w:t>https://www.pmc.gov.au/government/its-honour</w:t>
        </w:r>
      </w:hyperlink>
      <w:r>
        <w:rPr>
          <w:color w:val="75972D"/>
        </w:rPr>
        <w:t>.</w:t>
      </w:r>
    </w:p>
    <w:p w14:paraId="1F7BB1D5" w14:textId="77777777" w:rsidR="00EC1CCD" w:rsidRDefault="00EC1CCD">
      <w:pPr>
        <w:spacing w:line="280" w:lineRule="auto"/>
        <w:sectPr w:rsidR="00EC1CCD">
          <w:footerReference w:type="even" r:id="rId20"/>
          <w:footerReference w:type="default" r:id="rId21"/>
          <w:pgSz w:w="11910" w:h="16840"/>
          <w:pgMar w:top="980" w:right="1000" w:bottom="1360" w:left="860" w:header="0" w:footer="1169" w:gutter="0"/>
          <w:pgNumType w:start="2"/>
          <w:cols w:space="720"/>
        </w:sectPr>
      </w:pPr>
    </w:p>
    <w:p w14:paraId="6761F84A" w14:textId="77777777" w:rsidR="00EC1CCD" w:rsidRPr="00CB696F" w:rsidRDefault="00176C4A" w:rsidP="00CB696F">
      <w:pPr>
        <w:pStyle w:val="Heading2"/>
        <w:spacing w:before="2000"/>
        <w:ind w:left="556"/>
      </w:pPr>
      <w:r w:rsidRPr="00CB696F">
        <w:lastRenderedPageBreak/>
        <w:t>Table of Contents</w:t>
      </w:r>
    </w:p>
    <w:sdt>
      <w:sdtPr>
        <w:id w:val="1055510692"/>
        <w:docPartObj>
          <w:docPartGallery w:val="Table of Contents"/>
          <w:docPartUnique/>
        </w:docPartObj>
      </w:sdtPr>
      <w:sdtEndPr/>
      <w:sdtContent>
        <w:p w14:paraId="347F2CC3" w14:textId="77777777" w:rsidR="00EC1CCD" w:rsidRDefault="000C38FE">
          <w:pPr>
            <w:pStyle w:val="TOC1"/>
            <w:tabs>
              <w:tab w:val="right" w:pos="9777"/>
            </w:tabs>
            <w:spacing w:before="419"/>
          </w:pPr>
          <w:hyperlink w:anchor="_TOC_250007" w:history="1">
            <w:r w:rsidR="00176C4A">
              <w:rPr>
                <w:color w:val="75972D"/>
              </w:rPr>
              <w:t>EXECUTIVE</w:t>
            </w:r>
            <w:r w:rsidR="00176C4A">
              <w:rPr>
                <w:color w:val="75972D"/>
                <w:spacing w:val="-1"/>
              </w:rPr>
              <w:t xml:space="preserve"> </w:t>
            </w:r>
            <w:r w:rsidR="00176C4A">
              <w:rPr>
                <w:color w:val="75972D"/>
              </w:rPr>
              <w:t>SUMMARY</w:t>
            </w:r>
            <w:r w:rsidR="00176C4A">
              <w:rPr>
                <w:color w:val="75972D"/>
              </w:rPr>
              <w:tab/>
              <w:t>4</w:t>
            </w:r>
          </w:hyperlink>
        </w:p>
        <w:p w14:paraId="0DE514AD" w14:textId="77777777" w:rsidR="00EC1CCD" w:rsidRDefault="000C38FE">
          <w:pPr>
            <w:pStyle w:val="TOC1"/>
            <w:tabs>
              <w:tab w:val="right" w:pos="9777"/>
            </w:tabs>
          </w:pPr>
          <w:hyperlink w:anchor="_TOC_250006" w:history="1">
            <w:r w:rsidR="00176C4A">
              <w:rPr>
                <w:color w:val="75972D"/>
              </w:rPr>
              <w:t>GENDER BALANCE ON AUSTRALIAN GOVERNMENT</w:t>
            </w:r>
            <w:r w:rsidR="00176C4A">
              <w:rPr>
                <w:color w:val="75972D"/>
                <w:spacing w:val="-1"/>
              </w:rPr>
              <w:t xml:space="preserve"> </w:t>
            </w:r>
            <w:r w:rsidR="00176C4A">
              <w:rPr>
                <w:color w:val="75972D"/>
              </w:rPr>
              <w:t>BOARDS</w:t>
            </w:r>
            <w:r w:rsidR="00176C4A">
              <w:rPr>
                <w:color w:val="75972D"/>
                <w:spacing w:val="-1"/>
              </w:rPr>
              <w:t xml:space="preserve"> </w:t>
            </w:r>
            <w:r w:rsidR="00176C4A">
              <w:rPr>
                <w:color w:val="75972D"/>
                <w:spacing w:val="-8"/>
              </w:rPr>
              <w:t>DATA</w:t>
            </w:r>
            <w:r w:rsidR="00176C4A">
              <w:rPr>
                <w:color w:val="75972D"/>
                <w:spacing w:val="-8"/>
              </w:rPr>
              <w:tab/>
            </w:r>
            <w:r w:rsidR="00176C4A">
              <w:rPr>
                <w:color w:val="75972D"/>
              </w:rPr>
              <w:t>5</w:t>
            </w:r>
          </w:hyperlink>
        </w:p>
        <w:p w14:paraId="2856F08A" w14:textId="77777777" w:rsidR="00EC1CCD" w:rsidRDefault="000C38FE">
          <w:pPr>
            <w:pStyle w:val="TOC2"/>
            <w:tabs>
              <w:tab w:val="right" w:pos="9777"/>
            </w:tabs>
          </w:pPr>
          <w:hyperlink w:anchor="_TOC_250005" w:history="1">
            <w:r w:rsidR="00176C4A">
              <w:rPr>
                <w:color w:val="58595B"/>
              </w:rPr>
              <w:t>Overall</w:t>
            </w:r>
            <w:r w:rsidR="00176C4A">
              <w:rPr>
                <w:color w:val="58595B"/>
                <w:spacing w:val="-1"/>
              </w:rPr>
              <w:t xml:space="preserve"> </w:t>
            </w:r>
            <w:r w:rsidR="00176C4A">
              <w:rPr>
                <w:color w:val="58595B"/>
              </w:rPr>
              <w:t>Government</w:t>
            </w:r>
            <w:r w:rsidR="00176C4A">
              <w:rPr>
                <w:color w:val="58595B"/>
                <w:spacing w:val="-1"/>
              </w:rPr>
              <w:t xml:space="preserve"> </w:t>
            </w:r>
            <w:r w:rsidR="00176C4A">
              <w:rPr>
                <w:color w:val="58595B"/>
              </w:rPr>
              <w:t>Results</w:t>
            </w:r>
            <w:r w:rsidR="00176C4A">
              <w:rPr>
                <w:color w:val="58595B"/>
              </w:rPr>
              <w:tab/>
              <w:t>5</w:t>
            </w:r>
          </w:hyperlink>
        </w:p>
        <w:p w14:paraId="2A56A0BF" w14:textId="77777777" w:rsidR="00EC1CCD" w:rsidRDefault="000C38FE">
          <w:pPr>
            <w:pStyle w:val="TOC2"/>
            <w:tabs>
              <w:tab w:val="right" w:pos="9777"/>
            </w:tabs>
            <w:spacing w:before="194"/>
          </w:pPr>
          <w:hyperlink w:anchor="_TOC_250004" w:history="1">
            <w:r w:rsidR="00176C4A">
              <w:rPr>
                <w:color w:val="58595B"/>
              </w:rPr>
              <w:t>Portfolio</w:t>
            </w:r>
            <w:r w:rsidR="00176C4A">
              <w:rPr>
                <w:color w:val="58595B"/>
                <w:spacing w:val="-1"/>
              </w:rPr>
              <w:t xml:space="preserve"> </w:t>
            </w:r>
            <w:r w:rsidR="00176C4A">
              <w:rPr>
                <w:color w:val="58595B"/>
              </w:rPr>
              <w:t>Results</w:t>
            </w:r>
            <w:r w:rsidR="00176C4A">
              <w:rPr>
                <w:color w:val="58595B"/>
              </w:rPr>
              <w:tab/>
              <w:t>5</w:t>
            </w:r>
          </w:hyperlink>
        </w:p>
        <w:p w14:paraId="58618538" w14:textId="77777777" w:rsidR="00EC1CCD" w:rsidRDefault="000C38FE">
          <w:pPr>
            <w:pStyle w:val="TOC2"/>
            <w:tabs>
              <w:tab w:val="right" w:pos="9777"/>
            </w:tabs>
          </w:pPr>
          <w:hyperlink w:anchor="_TOC_250003" w:history="1">
            <w:r w:rsidR="00176C4A">
              <w:rPr>
                <w:color w:val="58595B"/>
              </w:rPr>
              <w:t>New</w:t>
            </w:r>
            <w:r w:rsidR="00176C4A">
              <w:rPr>
                <w:color w:val="58595B"/>
                <w:spacing w:val="-1"/>
              </w:rPr>
              <w:t xml:space="preserve"> </w:t>
            </w:r>
            <w:r w:rsidR="00176C4A">
              <w:rPr>
                <w:color w:val="58595B"/>
              </w:rPr>
              <w:t>Appointments</w:t>
            </w:r>
            <w:r w:rsidR="00176C4A">
              <w:rPr>
                <w:color w:val="58595B"/>
              </w:rPr>
              <w:tab/>
              <w:t>7</w:t>
            </w:r>
          </w:hyperlink>
        </w:p>
        <w:p w14:paraId="30409A46" w14:textId="77777777" w:rsidR="00EC1CCD" w:rsidRDefault="000C38FE">
          <w:pPr>
            <w:pStyle w:val="TOC2"/>
            <w:tabs>
              <w:tab w:val="right" w:pos="9777"/>
            </w:tabs>
            <w:spacing w:before="194"/>
          </w:pPr>
          <w:hyperlink w:anchor="_TOC_250002" w:history="1">
            <w:r w:rsidR="00176C4A">
              <w:rPr>
                <w:color w:val="58595B"/>
              </w:rPr>
              <w:t>Chair and Deputy Chair Roles</w:t>
            </w:r>
            <w:r w:rsidR="00176C4A">
              <w:rPr>
                <w:color w:val="58595B"/>
              </w:rPr>
              <w:tab/>
              <w:t>8</w:t>
            </w:r>
          </w:hyperlink>
        </w:p>
        <w:p w14:paraId="396B3C9B" w14:textId="77777777" w:rsidR="00EC1CCD" w:rsidRDefault="000C38FE">
          <w:pPr>
            <w:pStyle w:val="TOC2"/>
            <w:tabs>
              <w:tab w:val="right" w:pos="9777"/>
            </w:tabs>
          </w:pPr>
          <w:hyperlink w:anchor="_TOC_250001" w:history="1">
            <w:r w:rsidR="00176C4A">
              <w:rPr>
                <w:color w:val="58595B"/>
              </w:rPr>
              <w:t>External</w:t>
            </w:r>
            <w:r w:rsidR="00176C4A">
              <w:rPr>
                <w:color w:val="58595B"/>
                <w:spacing w:val="-1"/>
              </w:rPr>
              <w:t xml:space="preserve"> </w:t>
            </w:r>
            <w:r w:rsidR="00176C4A">
              <w:rPr>
                <w:color w:val="58595B"/>
              </w:rPr>
              <w:t>Nominations</w:t>
            </w:r>
            <w:r w:rsidR="00176C4A">
              <w:rPr>
                <w:color w:val="58595B"/>
              </w:rPr>
              <w:tab/>
              <w:t>9</w:t>
            </w:r>
          </w:hyperlink>
        </w:p>
        <w:p w14:paraId="6200E398" w14:textId="77777777" w:rsidR="00EC1CCD" w:rsidRDefault="000C38FE">
          <w:pPr>
            <w:pStyle w:val="TOC1"/>
            <w:tabs>
              <w:tab w:val="right" w:pos="9777"/>
            </w:tabs>
          </w:pPr>
          <w:hyperlink w:anchor="_TOC_250000" w:history="1">
            <w:r w:rsidR="00176C4A">
              <w:rPr>
                <w:color w:val="75972D"/>
              </w:rPr>
              <w:t>APPENDIX</w:t>
            </w:r>
            <w:r w:rsidR="00176C4A">
              <w:rPr>
                <w:color w:val="75972D"/>
              </w:rPr>
              <w:tab/>
              <w:t>11</w:t>
            </w:r>
          </w:hyperlink>
        </w:p>
        <w:p w14:paraId="57281D87" w14:textId="77777777" w:rsidR="00EC1CCD" w:rsidRDefault="00176C4A">
          <w:pPr>
            <w:pStyle w:val="TOC2"/>
            <w:tabs>
              <w:tab w:val="right" w:pos="9777"/>
            </w:tabs>
            <w:spacing w:before="194"/>
          </w:pPr>
          <w:r>
            <w:rPr>
              <w:color w:val="58595B"/>
            </w:rPr>
            <w:t>Gender Balance on Australian Government Boards Report 2016-17</w:t>
          </w:r>
          <w:r>
            <w:rPr>
              <w:color w:val="58595B"/>
              <w:spacing w:val="-7"/>
            </w:rPr>
            <w:t xml:space="preserve"> </w:t>
          </w:r>
          <w:r>
            <w:rPr>
              <w:color w:val="58595B"/>
            </w:rPr>
            <w:t>–</w:t>
          </w:r>
          <w:r>
            <w:rPr>
              <w:color w:val="58595B"/>
              <w:spacing w:val="-1"/>
            </w:rPr>
            <w:t xml:space="preserve"> </w:t>
          </w:r>
          <w:r>
            <w:rPr>
              <w:color w:val="58595B"/>
            </w:rPr>
            <w:t>Guidelines</w:t>
          </w:r>
          <w:r>
            <w:rPr>
              <w:color w:val="58595B"/>
            </w:rPr>
            <w:tab/>
            <w:t>11</w:t>
          </w:r>
        </w:p>
      </w:sdtContent>
    </w:sdt>
    <w:p w14:paraId="39019FAE" w14:textId="77777777" w:rsidR="00EC1CCD" w:rsidRDefault="00EC1CCD">
      <w:pPr>
        <w:sectPr w:rsidR="00EC1CCD">
          <w:pgSz w:w="11910" w:h="16840"/>
          <w:pgMar w:top="1580" w:right="1000" w:bottom="1360" w:left="860" w:header="0" w:footer="1169" w:gutter="0"/>
          <w:cols w:space="720"/>
        </w:sectPr>
      </w:pPr>
    </w:p>
    <w:p w14:paraId="28BF7DA5" w14:textId="77777777" w:rsidR="00176C4A" w:rsidRDefault="00176C4A" w:rsidP="00081EB9">
      <w:pPr>
        <w:pStyle w:val="Heading2"/>
        <w:ind w:left="284" w:hanging="142"/>
        <w:rPr>
          <w:rFonts w:ascii="Montserrat Light" w:eastAsiaTheme="minorHAnsi" w:hAnsi="Montserrat Light" w:cs="Times New Roman"/>
          <w:sz w:val="38"/>
          <w:szCs w:val="38"/>
          <w:lang w:val="en-GB" w:eastAsia="en-GB" w:bidi="ar-SA"/>
        </w:rPr>
      </w:pPr>
      <w:r>
        <w:lastRenderedPageBreak/>
        <w:t>Executive Summary</w:t>
      </w:r>
      <w:r>
        <w:rPr>
          <w:rStyle w:val="apple-converted-space"/>
        </w:rPr>
        <w:t> </w:t>
      </w:r>
    </w:p>
    <w:p w14:paraId="0E57B5AC" w14:textId="77777777" w:rsidR="00EC1CCD" w:rsidRDefault="00176C4A" w:rsidP="00CB696F">
      <w:pPr>
        <w:pStyle w:val="BodyText"/>
      </w:pPr>
      <w:r>
        <w:t>The Gender Balance on Australian Government Boards Report is prepared annually by the Australian Government Office for Women, and reports on the Government’s performance against its gender diversity target.</w:t>
      </w:r>
    </w:p>
    <w:p w14:paraId="55E14AB2" w14:textId="77777777" w:rsidR="00EC1CCD" w:rsidRDefault="00176C4A" w:rsidP="00CB696F">
      <w:pPr>
        <w:pStyle w:val="BodyText"/>
      </w:pPr>
      <w:r>
        <w:t>On 1 July 2016, the Government’s new target of women holding 50 per cent of Government board positions overall, and men and women each holding at least 40 per cent of positions on individual boards, came into effect. This new target replaced the previous gender diversity target of women holding 40 per cent of Australian Government board positions overall.</w:t>
      </w:r>
    </w:p>
    <w:p w14:paraId="3EFB65E2" w14:textId="77777777" w:rsidR="00EC1CCD" w:rsidRDefault="00176C4A" w:rsidP="00CB696F">
      <w:pPr>
        <w:pStyle w:val="BodyText"/>
      </w:pPr>
      <w:r>
        <w:t>This Report includes details of both whole-of-Government and individual portfolio performance against the Government’s gender diversity target in 2016-17. As at 30 June 2017, women held</w:t>
      </w:r>
    </w:p>
    <w:p w14:paraId="4D805310" w14:textId="77777777" w:rsidR="00EC1CCD" w:rsidRDefault="00176C4A" w:rsidP="00CB696F">
      <w:pPr>
        <w:pStyle w:val="BodyText"/>
      </w:pPr>
      <w:r>
        <w:t>42.7 per cent of Australian Government board positions. This is the highest outcome since public reporting on the gender balance of Government boards began in 2010-11.</w:t>
      </w:r>
    </w:p>
    <w:p w14:paraId="4EFF5CFC" w14:textId="77777777" w:rsidR="00EC1CCD" w:rsidRDefault="00176C4A" w:rsidP="00CB696F">
      <w:pPr>
        <w:pStyle w:val="BodyText"/>
      </w:pPr>
      <w:r>
        <w:t xml:space="preserve">Statistics on new appointments made in 2016-17 show how individual portfolios have progressed towards meeting the target. Of the 729 new appointments across Government made in 2016-17, 46.2 per cent of </w:t>
      </w:r>
      <w:r w:rsidRPr="00CB696F">
        <w:t>appointees</w:t>
      </w:r>
      <w:r>
        <w:t xml:space="preserve"> were women. As at 30 June 2017, women comprised over 50 per cent of new appointments made by seven of the 18 portfolios.</w:t>
      </w:r>
    </w:p>
    <w:p w14:paraId="359F1706" w14:textId="77777777" w:rsidR="00EC1CCD" w:rsidRDefault="00176C4A" w:rsidP="00CB696F">
      <w:pPr>
        <w:pStyle w:val="BodyText"/>
      </w:pPr>
      <w:r>
        <w:t>In addition, the number of women across portfolios that hold Chair and Deputy Chair roles are reported. Specifically reporting on the number of women who hold these senior positions is important in understanding women’s representation at higher levels of leadership.</w:t>
      </w:r>
    </w:p>
    <w:p w14:paraId="3343151A" w14:textId="77777777" w:rsidR="00EC1CCD" w:rsidRDefault="00176C4A" w:rsidP="00CB696F">
      <w:pPr>
        <w:pStyle w:val="BodyText"/>
      </w:pPr>
      <w:r>
        <w:t>The scope of reporting on gender balance on Government boards is determined by the Gender Balance on Australian Government Boards Report 2016-17 – Guidelines (see Appendix).</w:t>
      </w:r>
    </w:p>
    <w:p w14:paraId="2F8D4AB5" w14:textId="77777777" w:rsidR="00EC1CCD" w:rsidRDefault="00EC1CCD">
      <w:pPr>
        <w:spacing w:line="280" w:lineRule="auto"/>
        <w:sectPr w:rsidR="00EC1CCD">
          <w:pgSz w:w="11910" w:h="16840"/>
          <w:pgMar w:top="1580" w:right="1000" w:bottom="1360" w:left="860" w:header="0" w:footer="1169" w:gutter="0"/>
          <w:cols w:space="720"/>
        </w:sectPr>
      </w:pPr>
    </w:p>
    <w:p w14:paraId="5A77C770" w14:textId="77777777" w:rsidR="00EC1CCD" w:rsidRDefault="00176C4A" w:rsidP="002D5496">
      <w:pPr>
        <w:pStyle w:val="Heading2"/>
        <w:ind w:firstLine="142"/>
      </w:pPr>
      <w:bookmarkStart w:id="0" w:name="_TOC_250006"/>
      <w:bookmarkStart w:id="1" w:name="_TOC_250005"/>
      <w:bookmarkEnd w:id="0"/>
      <w:bookmarkEnd w:id="1"/>
      <w:r>
        <w:lastRenderedPageBreak/>
        <w:t>Overall Government Results</w:t>
      </w:r>
    </w:p>
    <w:p w14:paraId="402AEAAE" w14:textId="77777777" w:rsidR="00EC1CCD" w:rsidRDefault="00176C4A" w:rsidP="00CB696F">
      <w:pPr>
        <w:pStyle w:val="BodyText"/>
      </w:pPr>
      <w:r>
        <w:t>As at 30 June 2017, there were 337 boards with a total of 2,508 members. Of these, 1,072 board members (42.7 per cent) were women. This compares to 30 June 2016, when there were 332 boards with a total of 2,351 members, 953 (40.5 per cent) of whom were women.</w:t>
      </w:r>
    </w:p>
    <w:p w14:paraId="4979EAA1" w14:textId="77777777" w:rsidR="00EC1CCD" w:rsidRDefault="00176C4A" w:rsidP="00CB696F">
      <w:pPr>
        <w:pStyle w:val="BodyText"/>
      </w:pPr>
      <w:r>
        <w:rPr>
          <w:u w:val="single" w:color="58595B"/>
        </w:rPr>
        <w:t>Table 1</w:t>
      </w:r>
      <w:r>
        <w:t xml:space="preserve"> details the number of boards, and the number and percentage of occupied positions, by gender, as at 30 June for the past four years.</w:t>
      </w:r>
    </w:p>
    <w:p w14:paraId="652AFF06" w14:textId="77777777" w:rsidR="00EC1CCD" w:rsidRDefault="00EC1CCD" w:rsidP="00CB696F">
      <w:pPr>
        <w:pStyle w:val="BodyText"/>
      </w:pPr>
    </w:p>
    <w:p w14:paraId="3DD0CD2D" w14:textId="544EC626" w:rsidR="00AD502D" w:rsidRPr="00AD502D" w:rsidRDefault="00AD502D" w:rsidP="00AD502D">
      <w:pPr>
        <w:pStyle w:val="Caption"/>
        <w:keepNext/>
        <w:ind w:left="142"/>
        <w:rPr>
          <w:i w:val="0"/>
          <w:color w:val="8CA74F"/>
          <w:sz w:val="22"/>
          <w:szCs w:val="22"/>
        </w:rPr>
      </w:pPr>
      <w:r w:rsidRPr="00AD502D">
        <w:rPr>
          <w:i w:val="0"/>
          <w:color w:val="8CA74F"/>
          <w:sz w:val="22"/>
          <w:szCs w:val="22"/>
        </w:rPr>
        <w:t xml:space="preserve">Table </w:t>
      </w:r>
      <w:r w:rsidRPr="00AD502D">
        <w:rPr>
          <w:i w:val="0"/>
          <w:color w:val="8CA74F"/>
          <w:sz w:val="22"/>
          <w:szCs w:val="22"/>
        </w:rPr>
        <w:fldChar w:fldCharType="begin"/>
      </w:r>
      <w:r w:rsidRPr="00AD502D">
        <w:rPr>
          <w:i w:val="0"/>
          <w:color w:val="8CA74F"/>
          <w:sz w:val="22"/>
          <w:szCs w:val="22"/>
        </w:rPr>
        <w:instrText xml:space="preserve"> SEQ Table \* ARABIC </w:instrText>
      </w:r>
      <w:r w:rsidRPr="00AD502D">
        <w:rPr>
          <w:i w:val="0"/>
          <w:color w:val="8CA74F"/>
          <w:sz w:val="22"/>
          <w:szCs w:val="22"/>
        </w:rPr>
        <w:fldChar w:fldCharType="separate"/>
      </w:r>
      <w:r w:rsidR="00BF6A29">
        <w:rPr>
          <w:i w:val="0"/>
          <w:noProof/>
          <w:color w:val="8CA74F"/>
          <w:sz w:val="22"/>
          <w:szCs w:val="22"/>
        </w:rPr>
        <w:t>1</w:t>
      </w:r>
      <w:r w:rsidRPr="00AD502D">
        <w:rPr>
          <w:i w:val="0"/>
          <w:color w:val="8CA74F"/>
          <w:sz w:val="22"/>
          <w:szCs w:val="22"/>
        </w:rPr>
        <w:fldChar w:fldCharType="end"/>
      </w:r>
      <w:r w:rsidRPr="00AD502D">
        <w:rPr>
          <w:i w:val="0"/>
          <w:color w:val="8CA74F"/>
          <w:sz w:val="22"/>
          <w:szCs w:val="22"/>
        </w:rPr>
        <w:t xml:space="preserve"> Gender balance on Australian Government boards</w:t>
      </w:r>
    </w:p>
    <w:tbl>
      <w:tblPr>
        <w:tblW w:w="0" w:type="auto"/>
        <w:tblInd w:w="81" w:type="dxa"/>
        <w:tblLayout w:type="fixed"/>
        <w:tblCellMar>
          <w:left w:w="0" w:type="dxa"/>
          <w:right w:w="0" w:type="dxa"/>
        </w:tblCellMar>
        <w:tblLook w:val="01E0" w:firstRow="1" w:lastRow="1" w:firstColumn="1" w:lastColumn="1" w:noHBand="0" w:noVBand="0"/>
        <w:tblCaption w:val="Table 1: Gender balance on Australian Government boards"/>
        <w:tblDescription w:val="Table 1: Gender balance on Australian Government boards"/>
      </w:tblPr>
      <w:tblGrid>
        <w:gridCol w:w="959"/>
        <w:gridCol w:w="1593"/>
        <w:gridCol w:w="1984"/>
        <w:gridCol w:w="1843"/>
        <w:gridCol w:w="1559"/>
        <w:gridCol w:w="1384"/>
      </w:tblGrid>
      <w:tr w:rsidR="00EC1CCD" w14:paraId="6F722ACE" w14:textId="77777777" w:rsidTr="002D5496">
        <w:trPr>
          <w:trHeight w:val="593"/>
        </w:trPr>
        <w:tc>
          <w:tcPr>
            <w:tcW w:w="959" w:type="dxa"/>
            <w:tcBorders>
              <w:right w:val="single" w:sz="4" w:space="0" w:color="FFFFFF"/>
            </w:tcBorders>
            <w:shd w:val="clear" w:color="auto" w:fill="75972D"/>
          </w:tcPr>
          <w:p w14:paraId="451D108A" w14:textId="77777777" w:rsidR="00EC1CCD" w:rsidRDefault="00176C4A">
            <w:pPr>
              <w:pStyle w:val="TableParagraph"/>
              <w:spacing w:before="72"/>
              <w:rPr>
                <w:sz w:val="20"/>
              </w:rPr>
            </w:pPr>
            <w:r>
              <w:rPr>
                <w:color w:val="FFFFFF"/>
                <w:sz w:val="20"/>
              </w:rPr>
              <w:t>Year</w:t>
            </w:r>
          </w:p>
        </w:tc>
        <w:tc>
          <w:tcPr>
            <w:tcW w:w="1593" w:type="dxa"/>
            <w:tcBorders>
              <w:left w:val="single" w:sz="4" w:space="0" w:color="FFFFFF"/>
              <w:right w:val="single" w:sz="4" w:space="0" w:color="FFFFFF"/>
            </w:tcBorders>
            <w:shd w:val="clear" w:color="auto" w:fill="75972D"/>
          </w:tcPr>
          <w:p w14:paraId="07106490" w14:textId="77777777" w:rsidR="00EC1CCD" w:rsidRDefault="00176C4A">
            <w:pPr>
              <w:pStyle w:val="TableParagraph"/>
              <w:spacing w:before="72"/>
              <w:ind w:left="75" w:right="420"/>
              <w:rPr>
                <w:sz w:val="20"/>
              </w:rPr>
            </w:pPr>
            <w:r>
              <w:rPr>
                <w:color w:val="FFFFFF"/>
                <w:sz w:val="20"/>
              </w:rPr>
              <w:t>Number of boards</w:t>
            </w:r>
          </w:p>
        </w:tc>
        <w:tc>
          <w:tcPr>
            <w:tcW w:w="1984" w:type="dxa"/>
            <w:tcBorders>
              <w:left w:val="single" w:sz="4" w:space="0" w:color="FFFFFF"/>
              <w:right w:val="single" w:sz="4" w:space="0" w:color="FFFFFF"/>
            </w:tcBorders>
            <w:shd w:val="clear" w:color="auto" w:fill="75972D"/>
          </w:tcPr>
          <w:p w14:paraId="1AEEA768" w14:textId="77777777" w:rsidR="00EC1CCD" w:rsidRDefault="00176C4A">
            <w:pPr>
              <w:pStyle w:val="TableParagraph"/>
              <w:spacing w:before="72"/>
              <w:ind w:left="75" w:right="811"/>
              <w:rPr>
                <w:sz w:val="20"/>
              </w:rPr>
            </w:pPr>
            <w:r>
              <w:rPr>
                <w:color w:val="FFFFFF"/>
                <w:sz w:val="20"/>
              </w:rPr>
              <w:t>Number of positions</w:t>
            </w:r>
          </w:p>
        </w:tc>
        <w:tc>
          <w:tcPr>
            <w:tcW w:w="1843" w:type="dxa"/>
            <w:tcBorders>
              <w:left w:val="single" w:sz="4" w:space="0" w:color="FFFFFF"/>
              <w:right w:val="single" w:sz="4" w:space="0" w:color="FFFFFF"/>
            </w:tcBorders>
            <w:shd w:val="clear" w:color="auto" w:fill="75972D"/>
          </w:tcPr>
          <w:p w14:paraId="5098F202" w14:textId="77777777" w:rsidR="00EC1CCD" w:rsidRDefault="00176C4A">
            <w:pPr>
              <w:pStyle w:val="TableParagraph"/>
              <w:spacing w:before="72"/>
              <w:ind w:left="75" w:right="670"/>
              <w:rPr>
                <w:sz w:val="20"/>
              </w:rPr>
            </w:pPr>
            <w:r>
              <w:rPr>
                <w:color w:val="FFFFFF"/>
                <w:sz w:val="20"/>
              </w:rPr>
              <w:t>Number of women</w:t>
            </w:r>
          </w:p>
        </w:tc>
        <w:tc>
          <w:tcPr>
            <w:tcW w:w="1559" w:type="dxa"/>
            <w:tcBorders>
              <w:left w:val="single" w:sz="4" w:space="0" w:color="FFFFFF"/>
              <w:right w:val="single" w:sz="4" w:space="0" w:color="FFFFFF"/>
            </w:tcBorders>
            <w:shd w:val="clear" w:color="auto" w:fill="75972D"/>
          </w:tcPr>
          <w:p w14:paraId="16891D88" w14:textId="77777777" w:rsidR="00EC1CCD" w:rsidRDefault="00176C4A">
            <w:pPr>
              <w:pStyle w:val="TableParagraph"/>
              <w:spacing w:before="72"/>
              <w:ind w:left="75" w:right="386"/>
              <w:rPr>
                <w:sz w:val="20"/>
              </w:rPr>
            </w:pPr>
            <w:r>
              <w:rPr>
                <w:color w:val="FFFFFF"/>
                <w:sz w:val="20"/>
              </w:rPr>
              <w:t>Number of men</w:t>
            </w:r>
          </w:p>
        </w:tc>
        <w:tc>
          <w:tcPr>
            <w:tcW w:w="1384" w:type="dxa"/>
            <w:tcBorders>
              <w:left w:val="single" w:sz="4" w:space="0" w:color="FFFFFF"/>
            </w:tcBorders>
            <w:shd w:val="clear" w:color="auto" w:fill="75972D"/>
          </w:tcPr>
          <w:p w14:paraId="253EA5FA" w14:textId="77777777" w:rsidR="00EC1CCD" w:rsidRDefault="00176C4A">
            <w:pPr>
              <w:pStyle w:val="TableParagraph"/>
              <w:spacing w:before="72"/>
              <w:ind w:left="75"/>
              <w:rPr>
                <w:sz w:val="20"/>
              </w:rPr>
            </w:pPr>
            <w:r>
              <w:rPr>
                <w:color w:val="FFFFFF"/>
                <w:sz w:val="20"/>
              </w:rPr>
              <w:t>% women</w:t>
            </w:r>
          </w:p>
        </w:tc>
      </w:tr>
      <w:tr w:rsidR="00EC1CCD" w14:paraId="00D1B460" w14:textId="77777777" w:rsidTr="002D5496">
        <w:trPr>
          <w:trHeight w:val="277"/>
        </w:trPr>
        <w:tc>
          <w:tcPr>
            <w:tcW w:w="959" w:type="dxa"/>
            <w:tcBorders>
              <w:bottom w:val="single" w:sz="4" w:space="0" w:color="75972D"/>
            </w:tcBorders>
            <w:shd w:val="clear" w:color="auto" w:fill="EAEEE0"/>
          </w:tcPr>
          <w:p w14:paraId="09E10984" w14:textId="77777777" w:rsidR="00EC1CCD" w:rsidRDefault="00176C4A">
            <w:pPr>
              <w:pStyle w:val="TableParagraph"/>
              <w:spacing w:before="72"/>
              <w:rPr>
                <w:sz w:val="20"/>
              </w:rPr>
            </w:pPr>
            <w:r>
              <w:rPr>
                <w:color w:val="58595B"/>
                <w:sz w:val="20"/>
              </w:rPr>
              <w:t>2017</w:t>
            </w:r>
          </w:p>
        </w:tc>
        <w:tc>
          <w:tcPr>
            <w:tcW w:w="1593" w:type="dxa"/>
            <w:tcBorders>
              <w:bottom w:val="single" w:sz="4" w:space="0" w:color="75972D"/>
            </w:tcBorders>
            <w:shd w:val="clear" w:color="auto" w:fill="EAEEE0"/>
          </w:tcPr>
          <w:p w14:paraId="1936B6FE" w14:textId="77777777" w:rsidR="00EC1CCD" w:rsidRDefault="00176C4A">
            <w:pPr>
              <w:pStyle w:val="TableParagraph"/>
              <w:spacing w:before="72"/>
              <w:rPr>
                <w:sz w:val="20"/>
              </w:rPr>
            </w:pPr>
            <w:r>
              <w:rPr>
                <w:color w:val="58595B"/>
                <w:sz w:val="20"/>
              </w:rPr>
              <w:t>337</w:t>
            </w:r>
          </w:p>
        </w:tc>
        <w:tc>
          <w:tcPr>
            <w:tcW w:w="1984" w:type="dxa"/>
            <w:tcBorders>
              <w:bottom w:val="single" w:sz="4" w:space="0" w:color="75972D"/>
            </w:tcBorders>
            <w:shd w:val="clear" w:color="auto" w:fill="EAEEE0"/>
          </w:tcPr>
          <w:p w14:paraId="6316DDED" w14:textId="77777777" w:rsidR="00EC1CCD" w:rsidRDefault="00176C4A">
            <w:pPr>
              <w:pStyle w:val="TableParagraph"/>
              <w:spacing w:before="72"/>
              <w:rPr>
                <w:sz w:val="20"/>
              </w:rPr>
            </w:pPr>
            <w:r>
              <w:rPr>
                <w:color w:val="58595B"/>
                <w:sz w:val="20"/>
              </w:rPr>
              <w:t>2,508</w:t>
            </w:r>
          </w:p>
        </w:tc>
        <w:tc>
          <w:tcPr>
            <w:tcW w:w="1843" w:type="dxa"/>
            <w:tcBorders>
              <w:bottom w:val="single" w:sz="4" w:space="0" w:color="75972D"/>
            </w:tcBorders>
            <w:shd w:val="clear" w:color="auto" w:fill="EAEEE0"/>
          </w:tcPr>
          <w:p w14:paraId="7F4CBB04" w14:textId="77777777" w:rsidR="00EC1CCD" w:rsidRDefault="00176C4A">
            <w:pPr>
              <w:pStyle w:val="TableParagraph"/>
              <w:spacing w:before="72"/>
              <w:rPr>
                <w:sz w:val="20"/>
              </w:rPr>
            </w:pPr>
            <w:r>
              <w:rPr>
                <w:color w:val="58595B"/>
                <w:sz w:val="20"/>
              </w:rPr>
              <w:t>1,072</w:t>
            </w:r>
          </w:p>
        </w:tc>
        <w:tc>
          <w:tcPr>
            <w:tcW w:w="1559" w:type="dxa"/>
            <w:tcBorders>
              <w:bottom w:val="single" w:sz="4" w:space="0" w:color="75972D"/>
            </w:tcBorders>
            <w:shd w:val="clear" w:color="auto" w:fill="EAEEE0"/>
          </w:tcPr>
          <w:p w14:paraId="3DAF7433" w14:textId="77777777" w:rsidR="00EC1CCD" w:rsidRDefault="00176C4A">
            <w:pPr>
              <w:pStyle w:val="TableParagraph"/>
              <w:spacing w:before="72"/>
              <w:rPr>
                <w:sz w:val="20"/>
              </w:rPr>
            </w:pPr>
            <w:r>
              <w:rPr>
                <w:color w:val="58595B"/>
                <w:sz w:val="20"/>
              </w:rPr>
              <w:t>1,436</w:t>
            </w:r>
          </w:p>
        </w:tc>
        <w:tc>
          <w:tcPr>
            <w:tcW w:w="1384" w:type="dxa"/>
            <w:tcBorders>
              <w:bottom w:val="single" w:sz="4" w:space="0" w:color="75972D"/>
            </w:tcBorders>
            <w:shd w:val="clear" w:color="auto" w:fill="EAEEE0"/>
          </w:tcPr>
          <w:p w14:paraId="0F09AA2A" w14:textId="77777777" w:rsidR="00EC1CCD" w:rsidRDefault="00176C4A">
            <w:pPr>
              <w:pStyle w:val="TableParagraph"/>
              <w:spacing w:before="72"/>
              <w:rPr>
                <w:sz w:val="20"/>
              </w:rPr>
            </w:pPr>
            <w:r>
              <w:rPr>
                <w:color w:val="58595B"/>
                <w:sz w:val="20"/>
              </w:rPr>
              <w:t>42.7</w:t>
            </w:r>
          </w:p>
        </w:tc>
      </w:tr>
      <w:tr w:rsidR="000E3A48" w14:paraId="5D22303F" w14:textId="77777777" w:rsidTr="002D5496">
        <w:trPr>
          <w:trHeight w:val="277"/>
        </w:trPr>
        <w:tc>
          <w:tcPr>
            <w:tcW w:w="959" w:type="dxa"/>
            <w:tcBorders>
              <w:top w:val="single" w:sz="4" w:space="0" w:color="75972D"/>
              <w:bottom w:val="single" w:sz="4" w:space="0" w:color="75972D"/>
            </w:tcBorders>
            <w:shd w:val="clear" w:color="auto" w:fill="FFFFFF" w:themeFill="background1"/>
          </w:tcPr>
          <w:p w14:paraId="2B019774" w14:textId="77777777" w:rsidR="000E3A48" w:rsidRPr="003952BC" w:rsidRDefault="000E3A48" w:rsidP="000E3A48">
            <w:pPr>
              <w:pStyle w:val="TableParagraph"/>
              <w:spacing w:before="72"/>
              <w:rPr>
                <w:color w:val="58595B"/>
                <w:sz w:val="20"/>
              </w:rPr>
            </w:pPr>
            <w:r w:rsidRPr="003952BC">
              <w:rPr>
                <w:color w:val="58595B"/>
                <w:sz w:val="20"/>
              </w:rPr>
              <w:t>2016</w:t>
            </w:r>
          </w:p>
        </w:tc>
        <w:tc>
          <w:tcPr>
            <w:tcW w:w="1593" w:type="dxa"/>
            <w:tcBorders>
              <w:top w:val="single" w:sz="4" w:space="0" w:color="75972D"/>
              <w:bottom w:val="single" w:sz="4" w:space="0" w:color="75972D"/>
            </w:tcBorders>
            <w:shd w:val="clear" w:color="auto" w:fill="FFFFFF" w:themeFill="background1"/>
          </w:tcPr>
          <w:p w14:paraId="771C09CA" w14:textId="77777777" w:rsidR="000E3A48" w:rsidRPr="003952BC" w:rsidRDefault="000E3A48" w:rsidP="000E3A48">
            <w:pPr>
              <w:pStyle w:val="TableParagraph"/>
              <w:spacing w:before="72"/>
              <w:rPr>
                <w:color w:val="58595B"/>
                <w:sz w:val="20"/>
              </w:rPr>
            </w:pPr>
            <w:r w:rsidRPr="003952BC">
              <w:rPr>
                <w:color w:val="58595B"/>
                <w:sz w:val="20"/>
              </w:rPr>
              <w:t>332</w:t>
            </w:r>
          </w:p>
        </w:tc>
        <w:tc>
          <w:tcPr>
            <w:tcW w:w="1984" w:type="dxa"/>
            <w:tcBorders>
              <w:top w:val="single" w:sz="4" w:space="0" w:color="75972D"/>
              <w:bottom w:val="single" w:sz="4" w:space="0" w:color="75972D"/>
            </w:tcBorders>
            <w:shd w:val="clear" w:color="auto" w:fill="FFFFFF" w:themeFill="background1"/>
          </w:tcPr>
          <w:p w14:paraId="09B0839F" w14:textId="77777777" w:rsidR="000E3A48" w:rsidRPr="003952BC" w:rsidRDefault="000E3A48" w:rsidP="000E3A48">
            <w:pPr>
              <w:pStyle w:val="TableParagraph"/>
              <w:spacing w:before="72"/>
              <w:rPr>
                <w:color w:val="58595B"/>
                <w:sz w:val="20"/>
              </w:rPr>
            </w:pPr>
            <w:r w:rsidRPr="003952BC">
              <w:rPr>
                <w:color w:val="58595B"/>
                <w:sz w:val="20"/>
              </w:rPr>
              <w:t>2,351</w:t>
            </w:r>
          </w:p>
        </w:tc>
        <w:tc>
          <w:tcPr>
            <w:tcW w:w="1843" w:type="dxa"/>
            <w:tcBorders>
              <w:top w:val="single" w:sz="4" w:space="0" w:color="75972D"/>
              <w:bottom w:val="single" w:sz="4" w:space="0" w:color="75972D"/>
            </w:tcBorders>
            <w:shd w:val="clear" w:color="auto" w:fill="FFFFFF" w:themeFill="background1"/>
          </w:tcPr>
          <w:p w14:paraId="53B61A57" w14:textId="77777777" w:rsidR="000E3A48" w:rsidRPr="003952BC" w:rsidRDefault="000E3A48" w:rsidP="000E3A48">
            <w:pPr>
              <w:pStyle w:val="TableParagraph"/>
              <w:spacing w:before="72"/>
              <w:rPr>
                <w:color w:val="58595B"/>
                <w:sz w:val="20"/>
              </w:rPr>
            </w:pPr>
            <w:r w:rsidRPr="003952BC">
              <w:rPr>
                <w:color w:val="58595B"/>
                <w:sz w:val="20"/>
              </w:rPr>
              <w:t>953</w:t>
            </w:r>
          </w:p>
        </w:tc>
        <w:tc>
          <w:tcPr>
            <w:tcW w:w="1559" w:type="dxa"/>
            <w:tcBorders>
              <w:top w:val="single" w:sz="4" w:space="0" w:color="75972D"/>
              <w:bottom w:val="single" w:sz="4" w:space="0" w:color="75972D"/>
            </w:tcBorders>
            <w:shd w:val="clear" w:color="auto" w:fill="FFFFFF" w:themeFill="background1"/>
          </w:tcPr>
          <w:p w14:paraId="0C1D628F" w14:textId="77777777" w:rsidR="000E3A48" w:rsidRPr="003952BC" w:rsidRDefault="000E3A48" w:rsidP="000E3A48">
            <w:pPr>
              <w:pStyle w:val="TableParagraph"/>
              <w:spacing w:before="72"/>
              <w:rPr>
                <w:color w:val="58595B"/>
                <w:sz w:val="20"/>
              </w:rPr>
            </w:pPr>
            <w:r w:rsidRPr="003952BC">
              <w:rPr>
                <w:color w:val="58595B"/>
                <w:sz w:val="20"/>
              </w:rPr>
              <w:t>1,395</w:t>
            </w:r>
          </w:p>
        </w:tc>
        <w:tc>
          <w:tcPr>
            <w:tcW w:w="1384" w:type="dxa"/>
            <w:tcBorders>
              <w:top w:val="single" w:sz="4" w:space="0" w:color="75972D"/>
              <w:bottom w:val="single" w:sz="4" w:space="0" w:color="75972D"/>
            </w:tcBorders>
            <w:shd w:val="clear" w:color="auto" w:fill="FFFFFF" w:themeFill="background1"/>
          </w:tcPr>
          <w:p w14:paraId="5E5AD174" w14:textId="77777777" w:rsidR="000E3A48" w:rsidRPr="003952BC" w:rsidRDefault="000E3A48" w:rsidP="000E3A48">
            <w:pPr>
              <w:pStyle w:val="TableParagraph"/>
              <w:spacing w:before="72"/>
              <w:rPr>
                <w:color w:val="58595B"/>
                <w:sz w:val="20"/>
              </w:rPr>
            </w:pPr>
            <w:r w:rsidRPr="003952BC">
              <w:rPr>
                <w:color w:val="58595B"/>
                <w:sz w:val="20"/>
              </w:rPr>
              <w:t>40.5</w:t>
            </w:r>
          </w:p>
        </w:tc>
      </w:tr>
      <w:tr w:rsidR="000E3A48" w14:paraId="2D1FD4BE" w14:textId="77777777" w:rsidTr="002D5496">
        <w:trPr>
          <w:trHeight w:val="277"/>
        </w:trPr>
        <w:tc>
          <w:tcPr>
            <w:tcW w:w="959" w:type="dxa"/>
            <w:tcBorders>
              <w:bottom w:val="single" w:sz="4" w:space="0" w:color="75972D"/>
            </w:tcBorders>
            <w:shd w:val="clear" w:color="auto" w:fill="EAEEE0"/>
          </w:tcPr>
          <w:p w14:paraId="03A1CA51" w14:textId="77777777" w:rsidR="000E3A48" w:rsidRPr="000E3A48" w:rsidRDefault="000E3A48" w:rsidP="000E3A48">
            <w:pPr>
              <w:pStyle w:val="TableParagraph"/>
              <w:spacing w:before="72"/>
              <w:rPr>
                <w:color w:val="58595B"/>
                <w:sz w:val="20"/>
              </w:rPr>
            </w:pPr>
            <w:r>
              <w:rPr>
                <w:color w:val="58595B"/>
                <w:sz w:val="20"/>
              </w:rPr>
              <w:t>2015</w:t>
            </w:r>
          </w:p>
        </w:tc>
        <w:tc>
          <w:tcPr>
            <w:tcW w:w="1593" w:type="dxa"/>
            <w:tcBorders>
              <w:bottom w:val="single" w:sz="4" w:space="0" w:color="75972D"/>
            </w:tcBorders>
            <w:shd w:val="clear" w:color="auto" w:fill="EAEEE0"/>
          </w:tcPr>
          <w:p w14:paraId="70DB2857" w14:textId="77777777" w:rsidR="000E3A48" w:rsidRPr="000E3A48" w:rsidRDefault="000E3A48" w:rsidP="000E3A48">
            <w:pPr>
              <w:pStyle w:val="TableParagraph"/>
              <w:spacing w:before="72"/>
              <w:rPr>
                <w:color w:val="58595B"/>
                <w:sz w:val="20"/>
              </w:rPr>
            </w:pPr>
            <w:r>
              <w:rPr>
                <w:color w:val="58595B"/>
                <w:sz w:val="20"/>
              </w:rPr>
              <w:t>361</w:t>
            </w:r>
          </w:p>
        </w:tc>
        <w:tc>
          <w:tcPr>
            <w:tcW w:w="1984" w:type="dxa"/>
            <w:tcBorders>
              <w:bottom w:val="single" w:sz="4" w:space="0" w:color="75972D"/>
            </w:tcBorders>
            <w:shd w:val="clear" w:color="auto" w:fill="EAEEE0"/>
          </w:tcPr>
          <w:p w14:paraId="22A7842C" w14:textId="77777777" w:rsidR="000E3A48" w:rsidRPr="000E3A48" w:rsidRDefault="000E3A48" w:rsidP="000E3A48">
            <w:pPr>
              <w:pStyle w:val="TableParagraph"/>
              <w:spacing w:before="72"/>
              <w:rPr>
                <w:color w:val="58595B"/>
                <w:sz w:val="20"/>
              </w:rPr>
            </w:pPr>
            <w:r>
              <w:rPr>
                <w:color w:val="58595B"/>
                <w:sz w:val="20"/>
              </w:rPr>
              <w:t>2,570</w:t>
            </w:r>
          </w:p>
        </w:tc>
        <w:tc>
          <w:tcPr>
            <w:tcW w:w="1843" w:type="dxa"/>
            <w:tcBorders>
              <w:bottom w:val="single" w:sz="4" w:space="0" w:color="75972D"/>
            </w:tcBorders>
            <w:shd w:val="clear" w:color="auto" w:fill="EAEEE0"/>
          </w:tcPr>
          <w:p w14:paraId="0F865B7D" w14:textId="77777777" w:rsidR="000E3A48" w:rsidRPr="000E3A48" w:rsidRDefault="000E3A48" w:rsidP="000E3A48">
            <w:pPr>
              <w:pStyle w:val="TableParagraph"/>
              <w:spacing w:before="72"/>
              <w:rPr>
                <w:color w:val="58595B"/>
                <w:sz w:val="20"/>
              </w:rPr>
            </w:pPr>
            <w:r>
              <w:rPr>
                <w:color w:val="58595B"/>
                <w:sz w:val="20"/>
              </w:rPr>
              <w:t>1,005</w:t>
            </w:r>
          </w:p>
        </w:tc>
        <w:tc>
          <w:tcPr>
            <w:tcW w:w="1559" w:type="dxa"/>
            <w:tcBorders>
              <w:bottom w:val="single" w:sz="4" w:space="0" w:color="75972D"/>
            </w:tcBorders>
            <w:shd w:val="clear" w:color="auto" w:fill="EAEEE0"/>
          </w:tcPr>
          <w:p w14:paraId="3070732C" w14:textId="77777777" w:rsidR="000E3A48" w:rsidRPr="000E3A48" w:rsidRDefault="000E3A48" w:rsidP="000E3A48">
            <w:pPr>
              <w:pStyle w:val="TableParagraph"/>
              <w:spacing w:before="72"/>
              <w:rPr>
                <w:color w:val="58595B"/>
                <w:sz w:val="20"/>
              </w:rPr>
            </w:pPr>
            <w:r>
              <w:rPr>
                <w:color w:val="58595B"/>
                <w:sz w:val="20"/>
              </w:rPr>
              <w:t>1,565</w:t>
            </w:r>
          </w:p>
        </w:tc>
        <w:tc>
          <w:tcPr>
            <w:tcW w:w="1384" w:type="dxa"/>
            <w:tcBorders>
              <w:bottom w:val="single" w:sz="4" w:space="0" w:color="75972D"/>
            </w:tcBorders>
            <w:shd w:val="clear" w:color="auto" w:fill="EAEEE0"/>
          </w:tcPr>
          <w:p w14:paraId="64FF31A1" w14:textId="77777777" w:rsidR="000E3A48" w:rsidRPr="000E3A48" w:rsidRDefault="000E3A48" w:rsidP="000E3A48">
            <w:pPr>
              <w:pStyle w:val="TableParagraph"/>
              <w:spacing w:before="72"/>
              <w:rPr>
                <w:color w:val="58595B"/>
                <w:sz w:val="20"/>
              </w:rPr>
            </w:pPr>
            <w:r>
              <w:rPr>
                <w:color w:val="58595B"/>
                <w:sz w:val="20"/>
              </w:rPr>
              <w:t>39.1</w:t>
            </w:r>
          </w:p>
        </w:tc>
      </w:tr>
      <w:tr w:rsidR="000E3A48" w14:paraId="76045C87" w14:textId="77777777" w:rsidTr="002D5496">
        <w:trPr>
          <w:trHeight w:val="277"/>
        </w:trPr>
        <w:tc>
          <w:tcPr>
            <w:tcW w:w="959" w:type="dxa"/>
            <w:tcBorders>
              <w:bottom w:val="single" w:sz="4" w:space="0" w:color="75972D"/>
            </w:tcBorders>
            <w:shd w:val="clear" w:color="auto" w:fill="FFFFFF" w:themeFill="background1"/>
          </w:tcPr>
          <w:p w14:paraId="39313C0A" w14:textId="77777777" w:rsidR="000E3A48" w:rsidRPr="000E3A48" w:rsidRDefault="000E3A48" w:rsidP="000E3A48">
            <w:pPr>
              <w:pStyle w:val="TableParagraph"/>
              <w:spacing w:before="72"/>
              <w:rPr>
                <w:color w:val="58595B"/>
                <w:sz w:val="20"/>
              </w:rPr>
            </w:pPr>
            <w:r>
              <w:rPr>
                <w:color w:val="58595B"/>
                <w:sz w:val="20"/>
              </w:rPr>
              <w:t>2014</w:t>
            </w:r>
          </w:p>
        </w:tc>
        <w:tc>
          <w:tcPr>
            <w:tcW w:w="1593" w:type="dxa"/>
            <w:tcBorders>
              <w:bottom w:val="single" w:sz="4" w:space="0" w:color="75972D"/>
            </w:tcBorders>
            <w:shd w:val="clear" w:color="auto" w:fill="FFFFFF" w:themeFill="background1"/>
          </w:tcPr>
          <w:p w14:paraId="30D91C42" w14:textId="77777777" w:rsidR="000E3A48" w:rsidRPr="000E3A48" w:rsidRDefault="000E3A48" w:rsidP="000E3A48">
            <w:pPr>
              <w:pStyle w:val="TableParagraph"/>
              <w:spacing w:before="72"/>
              <w:rPr>
                <w:color w:val="58595B"/>
                <w:sz w:val="20"/>
              </w:rPr>
            </w:pPr>
            <w:r>
              <w:rPr>
                <w:color w:val="58595B"/>
                <w:sz w:val="20"/>
              </w:rPr>
              <w:t>387</w:t>
            </w:r>
          </w:p>
        </w:tc>
        <w:tc>
          <w:tcPr>
            <w:tcW w:w="1984" w:type="dxa"/>
            <w:tcBorders>
              <w:bottom w:val="single" w:sz="4" w:space="0" w:color="75972D"/>
            </w:tcBorders>
            <w:shd w:val="clear" w:color="auto" w:fill="FFFFFF" w:themeFill="background1"/>
          </w:tcPr>
          <w:p w14:paraId="141DD48A" w14:textId="77777777" w:rsidR="000E3A48" w:rsidRPr="000E3A48" w:rsidRDefault="000E3A48" w:rsidP="000E3A48">
            <w:pPr>
              <w:pStyle w:val="TableParagraph"/>
              <w:spacing w:before="72"/>
              <w:rPr>
                <w:color w:val="58595B"/>
                <w:sz w:val="20"/>
              </w:rPr>
            </w:pPr>
            <w:r>
              <w:rPr>
                <w:color w:val="58595B"/>
                <w:sz w:val="20"/>
              </w:rPr>
              <w:t>3,206</w:t>
            </w:r>
          </w:p>
        </w:tc>
        <w:tc>
          <w:tcPr>
            <w:tcW w:w="1843" w:type="dxa"/>
            <w:tcBorders>
              <w:bottom w:val="single" w:sz="4" w:space="0" w:color="75972D"/>
            </w:tcBorders>
            <w:shd w:val="clear" w:color="auto" w:fill="FFFFFF" w:themeFill="background1"/>
          </w:tcPr>
          <w:p w14:paraId="576F6D53" w14:textId="77777777" w:rsidR="000E3A48" w:rsidRPr="000E3A48" w:rsidRDefault="000E3A48" w:rsidP="000E3A48">
            <w:pPr>
              <w:pStyle w:val="TableParagraph"/>
              <w:spacing w:before="72"/>
              <w:rPr>
                <w:color w:val="58595B"/>
                <w:sz w:val="20"/>
              </w:rPr>
            </w:pPr>
            <w:r>
              <w:rPr>
                <w:color w:val="58595B"/>
                <w:sz w:val="20"/>
              </w:rPr>
              <w:t>1,272</w:t>
            </w:r>
          </w:p>
        </w:tc>
        <w:tc>
          <w:tcPr>
            <w:tcW w:w="1559" w:type="dxa"/>
            <w:tcBorders>
              <w:bottom w:val="single" w:sz="4" w:space="0" w:color="75972D"/>
            </w:tcBorders>
            <w:shd w:val="clear" w:color="auto" w:fill="FFFFFF" w:themeFill="background1"/>
          </w:tcPr>
          <w:p w14:paraId="68C1F605" w14:textId="77777777" w:rsidR="000E3A48" w:rsidRPr="000E3A48" w:rsidRDefault="000E3A48" w:rsidP="000E3A48">
            <w:pPr>
              <w:pStyle w:val="TableParagraph"/>
              <w:spacing w:before="72"/>
              <w:rPr>
                <w:color w:val="58595B"/>
                <w:sz w:val="20"/>
              </w:rPr>
            </w:pPr>
            <w:r>
              <w:rPr>
                <w:color w:val="58595B"/>
                <w:sz w:val="20"/>
              </w:rPr>
              <w:t>1,934</w:t>
            </w:r>
          </w:p>
        </w:tc>
        <w:tc>
          <w:tcPr>
            <w:tcW w:w="1384" w:type="dxa"/>
            <w:tcBorders>
              <w:bottom w:val="single" w:sz="4" w:space="0" w:color="75972D"/>
            </w:tcBorders>
            <w:shd w:val="clear" w:color="auto" w:fill="FFFFFF" w:themeFill="background1"/>
          </w:tcPr>
          <w:p w14:paraId="74081B18" w14:textId="77777777" w:rsidR="000E3A48" w:rsidRPr="000E3A48" w:rsidRDefault="000E3A48" w:rsidP="000E3A48">
            <w:pPr>
              <w:pStyle w:val="TableParagraph"/>
              <w:spacing w:before="72"/>
              <w:rPr>
                <w:color w:val="58595B"/>
                <w:sz w:val="20"/>
              </w:rPr>
            </w:pPr>
            <w:r>
              <w:rPr>
                <w:color w:val="58595B"/>
                <w:sz w:val="20"/>
              </w:rPr>
              <w:t>39.7</w:t>
            </w:r>
          </w:p>
        </w:tc>
      </w:tr>
    </w:tbl>
    <w:p w14:paraId="20F21520" w14:textId="77777777" w:rsidR="00EC1CCD" w:rsidRPr="00176C4A" w:rsidRDefault="00176C4A" w:rsidP="002D5496">
      <w:pPr>
        <w:pStyle w:val="Heading3"/>
        <w:ind w:firstLine="142"/>
      </w:pPr>
      <w:bookmarkStart w:id="2" w:name="_TOC_250004"/>
      <w:bookmarkEnd w:id="2"/>
      <w:r w:rsidRPr="00176C4A">
        <w:t>Portfolio Results</w:t>
      </w:r>
    </w:p>
    <w:p w14:paraId="02213B9B" w14:textId="77777777" w:rsidR="00EC1CCD" w:rsidRDefault="00176C4A" w:rsidP="000E3A48">
      <w:pPr>
        <w:pStyle w:val="BodyText"/>
      </w:pPr>
      <w:r>
        <w:t xml:space="preserve">As at 30 June 2017, two portfolios out of 18 met or exceeded the new 50 per cent gender diversity target. A further 12 portfolios had between 40 and 50 per cent of their board positions held by women (see </w:t>
      </w:r>
      <w:r>
        <w:rPr>
          <w:u w:val="single" w:color="58595B"/>
        </w:rPr>
        <w:t>Figure 1</w:t>
      </w:r>
      <w:r>
        <w:t xml:space="preserve"> – page 6 and </w:t>
      </w:r>
      <w:r>
        <w:rPr>
          <w:u w:val="single" w:color="58595B"/>
        </w:rPr>
        <w:t>Table 2</w:t>
      </w:r>
      <w:r>
        <w:t xml:space="preserve"> – page 7).</w:t>
      </w:r>
    </w:p>
    <w:p w14:paraId="38E55FEF" w14:textId="17EB2A8F" w:rsidR="00EC1CCD" w:rsidRPr="00176C4A" w:rsidRDefault="00176C4A" w:rsidP="000E3A48">
      <w:pPr>
        <w:tabs>
          <w:tab w:val="left" w:pos="3684"/>
        </w:tabs>
      </w:pPr>
      <w:r>
        <w:rPr>
          <w:noProof/>
          <w:lang w:val="en-AU" w:eastAsia="en-AU" w:bidi="ar-SA"/>
        </w:rPr>
        <w:drawing>
          <wp:anchor distT="0" distB="0" distL="0" distR="0" simplePos="0" relativeHeight="503281192" behindDoc="0" locked="0" layoutInCell="1" allowOverlap="1" wp14:anchorId="33CC6E11" wp14:editId="00F5391D">
            <wp:simplePos x="0" y="0"/>
            <wp:positionH relativeFrom="page">
              <wp:posOffset>1293495</wp:posOffset>
            </wp:positionH>
            <wp:positionV relativeFrom="paragraph">
              <wp:posOffset>190500</wp:posOffset>
            </wp:positionV>
            <wp:extent cx="5121910" cy="3515995"/>
            <wp:effectExtent l="0" t="0" r="0" b="0"/>
            <wp:wrapTopAndBottom/>
            <wp:docPr id="2" name="image5.jpeg" descr="Four women in 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2" cstate="print"/>
                    <a:stretch>
                      <a:fillRect/>
                    </a:stretch>
                  </pic:blipFill>
                  <pic:spPr>
                    <a:xfrm>
                      <a:off x="0" y="0"/>
                      <a:ext cx="5121910" cy="3515995"/>
                    </a:xfrm>
                    <a:prstGeom prst="rect">
                      <a:avLst/>
                    </a:prstGeom>
                  </pic:spPr>
                </pic:pic>
              </a:graphicData>
            </a:graphic>
            <wp14:sizeRelH relativeFrom="margin">
              <wp14:pctWidth>0</wp14:pctWidth>
            </wp14:sizeRelH>
            <wp14:sizeRelV relativeFrom="margin">
              <wp14:pctHeight>0</wp14:pctHeight>
            </wp14:sizeRelV>
          </wp:anchor>
        </w:drawing>
      </w:r>
    </w:p>
    <w:p w14:paraId="638D5F34" w14:textId="286DA057" w:rsidR="000E3A48" w:rsidRDefault="000E3A48" w:rsidP="000E3A48">
      <w:pPr>
        <w:tabs>
          <w:tab w:val="left" w:pos="1540"/>
        </w:tabs>
        <w:rPr>
          <w:sz w:val="13"/>
        </w:rPr>
      </w:pPr>
    </w:p>
    <w:p w14:paraId="7C13603A" w14:textId="26AD1DF4" w:rsidR="007B6596" w:rsidRDefault="007B6596" w:rsidP="00AD502D">
      <w:pPr>
        <w:rPr>
          <w:sz w:val="13"/>
        </w:rPr>
      </w:pPr>
      <w:r>
        <w:rPr>
          <w:sz w:val="13"/>
        </w:rPr>
        <w:br w:type="page"/>
      </w:r>
    </w:p>
    <w:p w14:paraId="173C0CCF" w14:textId="1F324FA5" w:rsidR="00AD502D" w:rsidRPr="00AD502D" w:rsidRDefault="00AD502D" w:rsidP="00AD502D">
      <w:pPr>
        <w:pStyle w:val="Caption"/>
        <w:keepNext/>
        <w:rPr>
          <w:i w:val="0"/>
          <w:color w:val="8CA74F"/>
          <w:sz w:val="22"/>
          <w:szCs w:val="22"/>
        </w:rPr>
      </w:pPr>
      <w:r w:rsidRPr="00AD502D">
        <w:rPr>
          <w:i w:val="0"/>
          <w:color w:val="8CA74F"/>
          <w:sz w:val="22"/>
          <w:szCs w:val="22"/>
        </w:rPr>
        <w:lastRenderedPageBreak/>
        <w:t xml:space="preserve">Figure </w:t>
      </w:r>
      <w:r w:rsidRPr="00AD502D">
        <w:rPr>
          <w:i w:val="0"/>
          <w:color w:val="8CA74F"/>
          <w:sz w:val="22"/>
          <w:szCs w:val="22"/>
        </w:rPr>
        <w:fldChar w:fldCharType="begin"/>
      </w:r>
      <w:r w:rsidRPr="00AD502D">
        <w:rPr>
          <w:i w:val="0"/>
          <w:color w:val="8CA74F"/>
          <w:sz w:val="22"/>
          <w:szCs w:val="22"/>
        </w:rPr>
        <w:instrText xml:space="preserve"> SEQ Figure \* ARABIC </w:instrText>
      </w:r>
      <w:r w:rsidRPr="00AD502D">
        <w:rPr>
          <w:i w:val="0"/>
          <w:color w:val="8CA74F"/>
          <w:sz w:val="22"/>
          <w:szCs w:val="22"/>
        </w:rPr>
        <w:fldChar w:fldCharType="separate"/>
      </w:r>
      <w:r w:rsidR="00BF6A29">
        <w:rPr>
          <w:i w:val="0"/>
          <w:noProof/>
          <w:color w:val="8CA74F"/>
          <w:sz w:val="22"/>
          <w:szCs w:val="22"/>
        </w:rPr>
        <w:t>1</w:t>
      </w:r>
      <w:r w:rsidRPr="00AD502D">
        <w:rPr>
          <w:i w:val="0"/>
          <w:color w:val="8CA74F"/>
          <w:sz w:val="22"/>
          <w:szCs w:val="22"/>
        </w:rPr>
        <w:fldChar w:fldCharType="end"/>
      </w:r>
      <w:r w:rsidRPr="00AD502D">
        <w:rPr>
          <w:i w:val="0"/>
          <w:color w:val="8CA74F"/>
          <w:sz w:val="22"/>
          <w:szCs w:val="22"/>
        </w:rPr>
        <w:t xml:space="preserve"> Portfolio performance against the gender diversity target as at 30 June 2017</w:t>
      </w:r>
    </w:p>
    <w:p w14:paraId="24A20223" w14:textId="77777777" w:rsidR="00AD502D" w:rsidRDefault="007B6596" w:rsidP="00AD502D">
      <w:pPr>
        <w:keepNext/>
        <w:tabs>
          <w:tab w:val="left" w:pos="1540"/>
        </w:tabs>
      </w:pPr>
      <w:r>
        <w:rPr>
          <w:noProof/>
          <w:sz w:val="13"/>
          <w:lang w:val="en-AU" w:eastAsia="en-AU" w:bidi="ar-SA"/>
        </w:rPr>
        <w:drawing>
          <wp:inline distT="0" distB="0" distL="0" distR="0" wp14:anchorId="798D1B42" wp14:editId="637C879D">
            <wp:extent cx="4589175" cy="8089874"/>
            <wp:effectExtent l="0" t="0" r="1905" b="6985"/>
            <wp:docPr id="4" name="Picture 4" descr="Shows the individual progress of each Australian Government portfolio towards achieving the target of 50 per cent women on their boards as at 30 June 2017. In the Agriculture and Water Resources portfolio, women held 34.2 per cent of board positions. In the Attorney-General’s portfolio, women held 32.6 per cent of board positions. In the Communications and the Arts portfolio, women held 48.1 per cent of board positions. In the Defence portfolio, women held 40.2 per cent of board positions. In the Education and Training portfolio, women held 46.9 per cent of board positions. In the Employment portfolio, women held 47.5 per cent of board positions. In the Environment and Energy portfolio, women held 42.0 per cent of board positions. In the Finance portfolio, women held 42.9 per cent of board positions. In the Foreign Affairs and Trade portfolio, women held 48.1 per cent of board positions. In the Health portfolio, women held 45.7 per cent of board positions. In the Human Services portfolio, women held 55.6 per cent of board positions. In the Immigration and Border Protection portfolio, women held 46.7 per cent of board positions. In the Industry, Innovation and Science portfolio, women held 46.1 per cent of board positions. In the Infrastructure and Regional Development portfolio, women held 37.1 per cent of board positions. In the Prime Minister and Cabinet portfolio, women held 49.3 per cent of board positions. In the Social Services portfolio, women held 55.6 per cent of board positions. In the Treasury portfolio, women held 41.3 per cent of board positions. In the Veterans’ Affairs portfolio, women held 38.6 per cent of board positions." title="Figure 1: Portfolio performance against the gender diversity target as at 30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3956" cy="8098303"/>
                    </a:xfrm>
                    <a:prstGeom prst="rect">
                      <a:avLst/>
                    </a:prstGeom>
                  </pic:spPr>
                </pic:pic>
              </a:graphicData>
            </a:graphic>
          </wp:inline>
        </w:drawing>
      </w:r>
    </w:p>
    <w:p w14:paraId="4F2C6929" w14:textId="6F085178" w:rsidR="007B6596" w:rsidRDefault="007B6596">
      <w:pPr>
        <w:rPr>
          <w:sz w:val="13"/>
        </w:rPr>
      </w:pPr>
      <w:r>
        <w:rPr>
          <w:sz w:val="13"/>
        </w:rPr>
        <w:br w:type="page"/>
      </w:r>
    </w:p>
    <w:p w14:paraId="723BA64C" w14:textId="232A8EA0" w:rsidR="00AD502D" w:rsidRPr="00AD502D" w:rsidRDefault="00AD502D" w:rsidP="00AD502D">
      <w:pPr>
        <w:pStyle w:val="Caption"/>
        <w:keepNext/>
        <w:rPr>
          <w:i w:val="0"/>
          <w:color w:val="8CA74F"/>
          <w:sz w:val="22"/>
          <w:szCs w:val="22"/>
        </w:rPr>
      </w:pPr>
      <w:r w:rsidRPr="00AD502D">
        <w:rPr>
          <w:i w:val="0"/>
          <w:color w:val="8CA74F"/>
          <w:sz w:val="22"/>
          <w:szCs w:val="22"/>
        </w:rPr>
        <w:lastRenderedPageBreak/>
        <w:t xml:space="preserve">Table </w:t>
      </w:r>
      <w:r w:rsidRPr="00AD502D">
        <w:rPr>
          <w:i w:val="0"/>
          <w:color w:val="8CA74F"/>
          <w:sz w:val="22"/>
          <w:szCs w:val="22"/>
        </w:rPr>
        <w:fldChar w:fldCharType="begin"/>
      </w:r>
      <w:r w:rsidRPr="00AD502D">
        <w:rPr>
          <w:i w:val="0"/>
          <w:color w:val="8CA74F"/>
          <w:sz w:val="22"/>
          <w:szCs w:val="22"/>
        </w:rPr>
        <w:instrText xml:space="preserve"> SEQ Table \* ARABIC </w:instrText>
      </w:r>
      <w:r w:rsidRPr="00AD502D">
        <w:rPr>
          <w:i w:val="0"/>
          <w:color w:val="8CA74F"/>
          <w:sz w:val="22"/>
          <w:szCs w:val="22"/>
        </w:rPr>
        <w:fldChar w:fldCharType="separate"/>
      </w:r>
      <w:r w:rsidR="00BF6A29">
        <w:rPr>
          <w:i w:val="0"/>
          <w:noProof/>
          <w:color w:val="8CA74F"/>
          <w:sz w:val="22"/>
          <w:szCs w:val="22"/>
        </w:rPr>
        <w:t>2</w:t>
      </w:r>
      <w:r w:rsidRPr="00AD502D">
        <w:rPr>
          <w:i w:val="0"/>
          <w:color w:val="8CA74F"/>
          <w:sz w:val="22"/>
          <w:szCs w:val="22"/>
        </w:rPr>
        <w:fldChar w:fldCharType="end"/>
      </w:r>
      <w:r w:rsidRPr="00AD502D">
        <w:rPr>
          <w:i w:val="0"/>
          <w:color w:val="8CA74F"/>
          <w:sz w:val="22"/>
          <w:szCs w:val="22"/>
        </w:rPr>
        <w:t xml:space="preserve"> Portfolio results as at 30 June 2017</w:t>
      </w:r>
    </w:p>
    <w:tbl>
      <w:tblPr>
        <w:tblW w:w="0" w:type="auto"/>
        <w:tblInd w:w="-29" w:type="dxa"/>
        <w:tblLayout w:type="fixed"/>
        <w:tblCellMar>
          <w:left w:w="0" w:type="dxa"/>
          <w:right w:w="0" w:type="dxa"/>
        </w:tblCellMar>
        <w:tblLook w:val="01E0" w:firstRow="1" w:lastRow="1" w:firstColumn="1" w:lastColumn="1" w:noHBand="0" w:noVBand="0"/>
        <w:tblCaption w:val="Table 2: Portfolio results as at 30 June 2017"/>
        <w:tblDescription w:val="Table 2: Portfolio results as at 30 June 2017"/>
      </w:tblPr>
      <w:tblGrid>
        <w:gridCol w:w="4535"/>
        <w:gridCol w:w="1190"/>
        <w:gridCol w:w="1275"/>
        <w:gridCol w:w="1190"/>
        <w:gridCol w:w="1190"/>
      </w:tblGrid>
      <w:tr w:rsidR="007B6596" w14:paraId="249295E0" w14:textId="77777777" w:rsidTr="002D5496">
        <w:trPr>
          <w:trHeight w:val="593"/>
        </w:trPr>
        <w:tc>
          <w:tcPr>
            <w:tcW w:w="4535" w:type="dxa"/>
            <w:tcBorders>
              <w:right w:val="single" w:sz="4" w:space="0" w:color="FFFFFF"/>
            </w:tcBorders>
            <w:shd w:val="clear" w:color="auto" w:fill="75972D"/>
          </w:tcPr>
          <w:p w14:paraId="0EA30FC1" w14:textId="77777777" w:rsidR="007B6596" w:rsidRDefault="007B6596" w:rsidP="00F84F37">
            <w:pPr>
              <w:pStyle w:val="TableParagraph"/>
              <w:spacing w:before="72"/>
              <w:rPr>
                <w:sz w:val="20"/>
              </w:rPr>
            </w:pPr>
            <w:r>
              <w:rPr>
                <w:color w:val="FFFFFF"/>
                <w:sz w:val="20"/>
              </w:rPr>
              <w:t>Portfolio</w:t>
            </w:r>
          </w:p>
        </w:tc>
        <w:tc>
          <w:tcPr>
            <w:tcW w:w="1190" w:type="dxa"/>
            <w:tcBorders>
              <w:left w:val="single" w:sz="4" w:space="0" w:color="FFFFFF"/>
              <w:right w:val="single" w:sz="4" w:space="0" w:color="FFFFFF"/>
            </w:tcBorders>
            <w:shd w:val="clear" w:color="auto" w:fill="75972D"/>
          </w:tcPr>
          <w:p w14:paraId="20A00627" w14:textId="77777777" w:rsidR="007B6596" w:rsidRDefault="007B6596" w:rsidP="00F84F37">
            <w:pPr>
              <w:pStyle w:val="TableParagraph"/>
              <w:spacing w:before="72"/>
              <w:ind w:left="75" w:right="166"/>
              <w:rPr>
                <w:sz w:val="20"/>
              </w:rPr>
            </w:pPr>
            <w:r>
              <w:rPr>
                <w:color w:val="FFFFFF"/>
                <w:sz w:val="20"/>
              </w:rPr>
              <w:t>Number of boards</w:t>
            </w:r>
          </w:p>
        </w:tc>
        <w:tc>
          <w:tcPr>
            <w:tcW w:w="1275" w:type="dxa"/>
            <w:tcBorders>
              <w:left w:val="single" w:sz="4" w:space="0" w:color="FFFFFF"/>
              <w:right w:val="single" w:sz="4" w:space="0" w:color="FFFFFF"/>
            </w:tcBorders>
            <w:shd w:val="clear" w:color="auto" w:fill="75972D"/>
          </w:tcPr>
          <w:p w14:paraId="3618D1FF" w14:textId="77777777" w:rsidR="007B6596" w:rsidRDefault="007B6596" w:rsidP="00F84F37">
            <w:pPr>
              <w:pStyle w:val="TableParagraph"/>
              <w:spacing w:before="72"/>
              <w:ind w:left="75" w:right="102"/>
              <w:rPr>
                <w:sz w:val="20"/>
              </w:rPr>
            </w:pPr>
            <w:r>
              <w:rPr>
                <w:color w:val="FFFFFF"/>
                <w:sz w:val="20"/>
              </w:rPr>
              <w:t>Number of positions</w:t>
            </w:r>
          </w:p>
        </w:tc>
        <w:tc>
          <w:tcPr>
            <w:tcW w:w="1190" w:type="dxa"/>
            <w:tcBorders>
              <w:left w:val="single" w:sz="4" w:space="0" w:color="FFFFFF"/>
              <w:right w:val="single" w:sz="4" w:space="0" w:color="FFFFFF"/>
            </w:tcBorders>
            <w:shd w:val="clear" w:color="auto" w:fill="75972D"/>
          </w:tcPr>
          <w:p w14:paraId="713CF694" w14:textId="77777777" w:rsidR="007B6596" w:rsidRDefault="007B6596" w:rsidP="00F84F37">
            <w:pPr>
              <w:pStyle w:val="TableParagraph"/>
              <w:spacing w:before="72"/>
              <w:ind w:left="76" w:right="91"/>
              <w:rPr>
                <w:sz w:val="20"/>
              </w:rPr>
            </w:pPr>
            <w:r>
              <w:rPr>
                <w:color w:val="FFFFFF"/>
                <w:sz w:val="20"/>
              </w:rPr>
              <w:t>Number of women</w:t>
            </w:r>
          </w:p>
        </w:tc>
        <w:tc>
          <w:tcPr>
            <w:tcW w:w="1190" w:type="dxa"/>
            <w:tcBorders>
              <w:left w:val="single" w:sz="4" w:space="0" w:color="FFFFFF"/>
            </w:tcBorders>
            <w:shd w:val="clear" w:color="auto" w:fill="75972D"/>
          </w:tcPr>
          <w:p w14:paraId="4ACC8EE4" w14:textId="77777777" w:rsidR="007B6596" w:rsidRDefault="007B6596" w:rsidP="00F84F37">
            <w:pPr>
              <w:pStyle w:val="TableParagraph"/>
              <w:spacing w:before="72"/>
              <w:ind w:left="77"/>
              <w:rPr>
                <w:sz w:val="20"/>
              </w:rPr>
            </w:pPr>
            <w:r>
              <w:rPr>
                <w:color w:val="FFFFFF"/>
                <w:sz w:val="20"/>
              </w:rPr>
              <w:t>% women</w:t>
            </w:r>
          </w:p>
        </w:tc>
      </w:tr>
      <w:tr w:rsidR="007B6596" w14:paraId="35760910" w14:textId="77777777" w:rsidTr="002D5496">
        <w:trPr>
          <w:trHeight w:val="301"/>
        </w:trPr>
        <w:tc>
          <w:tcPr>
            <w:tcW w:w="4535" w:type="dxa"/>
            <w:tcBorders>
              <w:bottom w:val="single" w:sz="4" w:space="0" w:color="75972D"/>
            </w:tcBorders>
            <w:shd w:val="clear" w:color="auto" w:fill="EAEEE0"/>
          </w:tcPr>
          <w:p w14:paraId="268C6C12" w14:textId="77777777" w:rsidR="007B6596" w:rsidRDefault="007B6596" w:rsidP="00F84F37">
            <w:pPr>
              <w:pStyle w:val="TableParagraph"/>
              <w:spacing w:before="49" w:line="233" w:lineRule="exact"/>
              <w:rPr>
                <w:sz w:val="20"/>
              </w:rPr>
            </w:pPr>
            <w:r>
              <w:rPr>
                <w:color w:val="58595B"/>
                <w:sz w:val="20"/>
              </w:rPr>
              <w:t>Agriculture and Water Resources</w:t>
            </w:r>
          </w:p>
        </w:tc>
        <w:tc>
          <w:tcPr>
            <w:tcW w:w="1190" w:type="dxa"/>
            <w:tcBorders>
              <w:bottom w:val="single" w:sz="4" w:space="0" w:color="75972D"/>
            </w:tcBorders>
            <w:shd w:val="clear" w:color="auto" w:fill="EAEEE0"/>
          </w:tcPr>
          <w:p w14:paraId="741AC321" w14:textId="77777777" w:rsidR="007B6596" w:rsidRDefault="007B6596" w:rsidP="00F84F37">
            <w:pPr>
              <w:pStyle w:val="TableParagraph"/>
              <w:spacing w:before="49" w:line="233" w:lineRule="exact"/>
              <w:rPr>
                <w:sz w:val="20"/>
              </w:rPr>
            </w:pPr>
            <w:r>
              <w:rPr>
                <w:color w:val="58595B"/>
                <w:sz w:val="20"/>
              </w:rPr>
              <w:t>18</w:t>
            </w:r>
          </w:p>
        </w:tc>
        <w:tc>
          <w:tcPr>
            <w:tcW w:w="1275" w:type="dxa"/>
            <w:tcBorders>
              <w:bottom w:val="single" w:sz="4" w:space="0" w:color="75972D"/>
            </w:tcBorders>
            <w:shd w:val="clear" w:color="auto" w:fill="EAEEE0"/>
          </w:tcPr>
          <w:p w14:paraId="41BCCBF7" w14:textId="77777777" w:rsidR="007B6596" w:rsidRDefault="007B6596" w:rsidP="00F84F37">
            <w:pPr>
              <w:pStyle w:val="TableParagraph"/>
              <w:spacing w:before="49" w:line="233" w:lineRule="exact"/>
              <w:rPr>
                <w:sz w:val="20"/>
              </w:rPr>
            </w:pPr>
            <w:r>
              <w:rPr>
                <w:color w:val="58595B"/>
                <w:sz w:val="20"/>
              </w:rPr>
              <w:t>114</w:t>
            </w:r>
          </w:p>
        </w:tc>
        <w:tc>
          <w:tcPr>
            <w:tcW w:w="1190" w:type="dxa"/>
            <w:tcBorders>
              <w:bottom w:val="single" w:sz="4" w:space="0" w:color="75972D"/>
            </w:tcBorders>
            <w:shd w:val="clear" w:color="auto" w:fill="EAEEE0"/>
          </w:tcPr>
          <w:p w14:paraId="02E989B1" w14:textId="77777777" w:rsidR="007B6596" w:rsidRDefault="007B6596" w:rsidP="00F84F37">
            <w:pPr>
              <w:pStyle w:val="TableParagraph"/>
              <w:spacing w:before="49" w:line="233" w:lineRule="exact"/>
              <w:ind w:left="81"/>
              <w:rPr>
                <w:sz w:val="20"/>
              </w:rPr>
            </w:pPr>
            <w:r>
              <w:rPr>
                <w:color w:val="58595B"/>
                <w:sz w:val="20"/>
              </w:rPr>
              <w:t>39</w:t>
            </w:r>
          </w:p>
        </w:tc>
        <w:tc>
          <w:tcPr>
            <w:tcW w:w="1190" w:type="dxa"/>
            <w:tcBorders>
              <w:bottom w:val="single" w:sz="4" w:space="0" w:color="75972D"/>
            </w:tcBorders>
            <w:shd w:val="clear" w:color="auto" w:fill="EAEEE0"/>
          </w:tcPr>
          <w:p w14:paraId="5453FF4D" w14:textId="77777777" w:rsidR="007B6596" w:rsidRDefault="007B6596" w:rsidP="00F84F37">
            <w:pPr>
              <w:pStyle w:val="TableParagraph"/>
              <w:spacing w:before="49" w:line="233" w:lineRule="exact"/>
              <w:ind w:left="82"/>
              <w:rPr>
                <w:sz w:val="20"/>
              </w:rPr>
            </w:pPr>
            <w:r>
              <w:rPr>
                <w:color w:val="58595B"/>
                <w:sz w:val="20"/>
              </w:rPr>
              <w:t>34.2</w:t>
            </w:r>
          </w:p>
        </w:tc>
      </w:tr>
      <w:tr w:rsidR="007B6596" w14:paraId="53037378" w14:textId="77777777" w:rsidTr="002D5496">
        <w:trPr>
          <w:trHeight w:val="296"/>
        </w:trPr>
        <w:tc>
          <w:tcPr>
            <w:tcW w:w="4535" w:type="dxa"/>
            <w:tcBorders>
              <w:top w:val="single" w:sz="4" w:space="0" w:color="75972D"/>
              <w:bottom w:val="single" w:sz="4" w:space="0" w:color="75972D"/>
            </w:tcBorders>
          </w:tcPr>
          <w:p w14:paraId="0C467E5C" w14:textId="77777777" w:rsidR="007B6596" w:rsidRDefault="007B6596" w:rsidP="00F84F37">
            <w:pPr>
              <w:pStyle w:val="TableParagraph"/>
              <w:spacing w:line="233" w:lineRule="exact"/>
              <w:rPr>
                <w:sz w:val="20"/>
              </w:rPr>
            </w:pPr>
            <w:r>
              <w:rPr>
                <w:color w:val="58595B"/>
                <w:sz w:val="20"/>
              </w:rPr>
              <w:t>Attorney-General’s</w:t>
            </w:r>
          </w:p>
        </w:tc>
        <w:tc>
          <w:tcPr>
            <w:tcW w:w="1190" w:type="dxa"/>
            <w:tcBorders>
              <w:top w:val="single" w:sz="4" w:space="0" w:color="75972D"/>
              <w:bottom w:val="single" w:sz="4" w:space="0" w:color="75972D"/>
            </w:tcBorders>
          </w:tcPr>
          <w:p w14:paraId="076A5735" w14:textId="77777777" w:rsidR="007B6596" w:rsidRDefault="007B6596" w:rsidP="00F84F37">
            <w:pPr>
              <w:pStyle w:val="TableParagraph"/>
              <w:spacing w:line="233" w:lineRule="exact"/>
              <w:rPr>
                <w:sz w:val="20"/>
              </w:rPr>
            </w:pPr>
            <w:r>
              <w:rPr>
                <w:color w:val="58595B"/>
                <w:sz w:val="20"/>
              </w:rPr>
              <w:t>8</w:t>
            </w:r>
          </w:p>
        </w:tc>
        <w:tc>
          <w:tcPr>
            <w:tcW w:w="1275" w:type="dxa"/>
            <w:tcBorders>
              <w:top w:val="single" w:sz="4" w:space="0" w:color="75972D"/>
              <w:bottom w:val="single" w:sz="4" w:space="0" w:color="75972D"/>
            </w:tcBorders>
          </w:tcPr>
          <w:p w14:paraId="15A0402F" w14:textId="77777777" w:rsidR="007B6596" w:rsidRDefault="007B6596" w:rsidP="00F84F37">
            <w:pPr>
              <w:pStyle w:val="TableParagraph"/>
              <w:spacing w:line="233" w:lineRule="exact"/>
              <w:rPr>
                <w:sz w:val="20"/>
              </w:rPr>
            </w:pPr>
            <w:r>
              <w:rPr>
                <w:color w:val="58595B"/>
                <w:sz w:val="20"/>
              </w:rPr>
              <w:t>43</w:t>
            </w:r>
          </w:p>
        </w:tc>
        <w:tc>
          <w:tcPr>
            <w:tcW w:w="1190" w:type="dxa"/>
            <w:tcBorders>
              <w:top w:val="single" w:sz="4" w:space="0" w:color="75972D"/>
              <w:bottom w:val="single" w:sz="4" w:space="0" w:color="75972D"/>
            </w:tcBorders>
          </w:tcPr>
          <w:p w14:paraId="3FCAF9D4" w14:textId="77777777" w:rsidR="007B6596" w:rsidRDefault="007B6596" w:rsidP="00F84F37">
            <w:pPr>
              <w:pStyle w:val="TableParagraph"/>
              <w:spacing w:line="233" w:lineRule="exact"/>
              <w:ind w:left="81"/>
              <w:rPr>
                <w:sz w:val="20"/>
              </w:rPr>
            </w:pPr>
            <w:r>
              <w:rPr>
                <w:color w:val="58595B"/>
                <w:sz w:val="20"/>
              </w:rPr>
              <w:t>14</w:t>
            </w:r>
          </w:p>
        </w:tc>
        <w:tc>
          <w:tcPr>
            <w:tcW w:w="1190" w:type="dxa"/>
            <w:tcBorders>
              <w:top w:val="single" w:sz="4" w:space="0" w:color="75972D"/>
              <w:bottom w:val="single" w:sz="4" w:space="0" w:color="75972D"/>
            </w:tcBorders>
          </w:tcPr>
          <w:p w14:paraId="68DF210A" w14:textId="77777777" w:rsidR="007B6596" w:rsidRDefault="007B6596" w:rsidP="00F84F37">
            <w:pPr>
              <w:pStyle w:val="TableParagraph"/>
              <w:spacing w:line="233" w:lineRule="exact"/>
              <w:ind w:left="82"/>
              <w:rPr>
                <w:sz w:val="20"/>
              </w:rPr>
            </w:pPr>
            <w:r>
              <w:rPr>
                <w:color w:val="58595B"/>
                <w:sz w:val="20"/>
              </w:rPr>
              <w:t>32.6</w:t>
            </w:r>
          </w:p>
        </w:tc>
      </w:tr>
      <w:tr w:rsidR="007B6596" w14:paraId="66AA0594" w14:textId="77777777" w:rsidTr="002D5496">
        <w:trPr>
          <w:trHeight w:val="296"/>
        </w:trPr>
        <w:tc>
          <w:tcPr>
            <w:tcW w:w="4535" w:type="dxa"/>
            <w:tcBorders>
              <w:top w:val="single" w:sz="4" w:space="0" w:color="75972D"/>
              <w:bottom w:val="single" w:sz="4" w:space="0" w:color="75972D"/>
            </w:tcBorders>
            <w:shd w:val="clear" w:color="auto" w:fill="EAEEE0"/>
          </w:tcPr>
          <w:p w14:paraId="46719F94" w14:textId="77777777" w:rsidR="007B6596" w:rsidRDefault="007B6596" w:rsidP="00F84F37">
            <w:pPr>
              <w:pStyle w:val="TableParagraph"/>
              <w:spacing w:line="233" w:lineRule="exact"/>
              <w:rPr>
                <w:sz w:val="20"/>
              </w:rPr>
            </w:pPr>
            <w:r>
              <w:rPr>
                <w:color w:val="58595B"/>
                <w:sz w:val="20"/>
              </w:rPr>
              <w:t>Communications and the Arts</w:t>
            </w:r>
          </w:p>
        </w:tc>
        <w:tc>
          <w:tcPr>
            <w:tcW w:w="1190" w:type="dxa"/>
            <w:tcBorders>
              <w:top w:val="single" w:sz="4" w:space="0" w:color="75972D"/>
              <w:bottom w:val="single" w:sz="4" w:space="0" w:color="75972D"/>
            </w:tcBorders>
            <w:shd w:val="clear" w:color="auto" w:fill="EAEEE0"/>
          </w:tcPr>
          <w:p w14:paraId="1003DA91" w14:textId="77777777" w:rsidR="007B6596" w:rsidRDefault="007B6596" w:rsidP="00F84F37">
            <w:pPr>
              <w:pStyle w:val="TableParagraph"/>
              <w:spacing w:line="233" w:lineRule="exact"/>
              <w:rPr>
                <w:sz w:val="20"/>
              </w:rPr>
            </w:pPr>
            <w:r>
              <w:rPr>
                <w:color w:val="58595B"/>
                <w:sz w:val="20"/>
              </w:rPr>
              <w:t>24</w:t>
            </w:r>
          </w:p>
        </w:tc>
        <w:tc>
          <w:tcPr>
            <w:tcW w:w="1275" w:type="dxa"/>
            <w:tcBorders>
              <w:top w:val="single" w:sz="4" w:space="0" w:color="75972D"/>
              <w:bottom w:val="single" w:sz="4" w:space="0" w:color="75972D"/>
            </w:tcBorders>
            <w:shd w:val="clear" w:color="auto" w:fill="EAEEE0"/>
          </w:tcPr>
          <w:p w14:paraId="7EE4B26E" w14:textId="77777777" w:rsidR="007B6596" w:rsidRDefault="007B6596" w:rsidP="00F84F37">
            <w:pPr>
              <w:pStyle w:val="TableParagraph"/>
              <w:spacing w:line="233" w:lineRule="exact"/>
              <w:rPr>
                <w:sz w:val="20"/>
              </w:rPr>
            </w:pPr>
            <w:r>
              <w:rPr>
                <w:color w:val="58595B"/>
                <w:sz w:val="20"/>
              </w:rPr>
              <w:t>162</w:t>
            </w:r>
          </w:p>
        </w:tc>
        <w:tc>
          <w:tcPr>
            <w:tcW w:w="1190" w:type="dxa"/>
            <w:tcBorders>
              <w:top w:val="single" w:sz="4" w:space="0" w:color="75972D"/>
              <w:bottom w:val="single" w:sz="4" w:space="0" w:color="75972D"/>
            </w:tcBorders>
            <w:shd w:val="clear" w:color="auto" w:fill="EAEEE0"/>
          </w:tcPr>
          <w:p w14:paraId="269E2A49" w14:textId="77777777" w:rsidR="007B6596" w:rsidRDefault="007B6596" w:rsidP="00F84F37">
            <w:pPr>
              <w:pStyle w:val="TableParagraph"/>
              <w:spacing w:line="233" w:lineRule="exact"/>
              <w:ind w:left="81"/>
              <w:rPr>
                <w:sz w:val="20"/>
              </w:rPr>
            </w:pPr>
            <w:r>
              <w:rPr>
                <w:color w:val="58595B"/>
                <w:sz w:val="20"/>
              </w:rPr>
              <w:t>78</w:t>
            </w:r>
          </w:p>
        </w:tc>
        <w:tc>
          <w:tcPr>
            <w:tcW w:w="1190" w:type="dxa"/>
            <w:tcBorders>
              <w:top w:val="single" w:sz="4" w:space="0" w:color="75972D"/>
              <w:bottom w:val="single" w:sz="4" w:space="0" w:color="75972D"/>
            </w:tcBorders>
            <w:shd w:val="clear" w:color="auto" w:fill="EAEEE0"/>
          </w:tcPr>
          <w:p w14:paraId="1CC903F8" w14:textId="77777777" w:rsidR="007B6596" w:rsidRDefault="007B6596" w:rsidP="00F84F37">
            <w:pPr>
              <w:pStyle w:val="TableParagraph"/>
              <w:spacing w:line="233" w:lineRule="exact"/>
              <w:ind w:left="82"/>
              <w:rPr>
                <w:sz w:val="20"/>
              </w:rPr>
            </w:pPr>
            <w:r>
              <w:rPr>
                <w:color w:val="58595B"/>
                <w:sz w:val="20"/>
              </w:rPr>
              <w:t>48.1</w:t>
            </w:r>
          </w:p>
        </w:tc>
      </w:tr>
      <w:tr w:rsidR="007B6596" w14:paraId="5468AD4E" w14:textId="77777777" w:rsidTr="002D5496">
        <w:trPr>
          <w:trHeight w:val="296"/>
        </w:trPr>
        <w:tc>
          <w:tcPr>
            <w:tcW w:w="4535" w:type="dxa"/>
            <w:tcBorders>
              <w:top w:val="single" w:sz="4" w:space="0" w:color="75972D"/>
              <w:bottom w:val="single" w:sz="4" w:space="0" w:color="75972D"/>
            </w:tcBorders>
          </w:tcPr>
          <w:p w14:paraId="23A4D95B" w14:textId="77777777" w:rsidR="007B6596" w:rsidRDefault="007B6596" w:rsidP="00F84F37">
            <w:pPr>
              <w:pStyle w:val="TableParagraph"/>
              <w:spacing w:line="233" w:lineRule="exact"/>
              <w:rPr>
                <w:sz w:val="20"/>
              </w:rPr>
            </w:pPr>
            <w:proofErr w:type="spellStart"/>
            <w:r>
              <w:rPr>
                <w:color w:val="58595B"/>
                <w:sz w:val="20"/>
              </w:rPr>
              <w:t>Defence</w:t>
            </w:r>
            <w:proofErr w:type="spellEnd"/>
          </w:p>
        </w:tc>
        <w:tc>
          <w:tcPr>
            <w:tcW w:w="1190" w:type="dxa"/>
            <w:tcBorders>
              <w:top w:val="single" w:sz="4" w:space="0" w:color="75972D"/>
              <w:bottom w:val="single" w:sz="4" w:space="0" w:color="75972D"/>
            </w:tcBorders>
          </w:tcPr>
          <w:p w14:paraId="063342B1" w14:textId="77777777" w:rsidR="007B6596" w:rsidRDefault="007B6596" w:rsidP="00F84F37">
            <w:pPr>
              <w:pStyle w:val="TableParagraph"/>
              <w:spacing w:line="233" w:lineRule="exact"/>
              <w:rPr>
                <w:sz w:val="20"/>
              </w:rPr>
            </w:pPr>
            <w:r>
              <w:rPr>
                <w:color w:val="58595B"/>
                <w:sz w:val="20"/>
              </w:rPr>
              <w:t>18</w:t>
            </w:r>
          </w:p>
        </w:tc>
        <w:tc>
          <w:tcPr>
            <w:tcW w:w="1275" w:type="dxa"/>
            <w:tcBorders>
              <w:top w:val="single" w:sz="4" w:space="0" w:color="75972D"/>
              <w:bottom w:val="single" w:sz="4" w:space="0" w:color="75972D"/>
            </w:tcBorders>
          </w:tcPr>
          <w:p w14:paraId="7792307A" w14:textId="77777777" w:rsidR="007B6596" w:rsidRDefault="007B6596" w:rsidP="00F84F37">
            <w:pPr>
              <w:pStyle w:val="TableParagraph"/>
              <w:spacing w:line="233" w:lineRule="exact"/>
              <w:rPr>
                <w:sz w:val="20"/>
              </w:rPr>
            </w:pPr>
            <w:r>
              <w:rPr>
                <w:color w:val="58595B"/>
                <w:sz w:val="20"/>
              </w:rPr>
              <w:t>102</w:t>
            </w:r>
          </w:p>
        </w:tc>
        <w:tc>
          <w:tcPr>
            <w:tcW w:w="1190" w:type="dxa"/>
            <w:tcBorders>
              <w:top w:val="single" w:sz="4" w:space="0" w:color="75972D"/>
              <w:bottom w:val="single" w:sz="4" w:space="0" w:color="75972D"/>
            </w:tcBorders>
          </w:tcPr>
          <w:p w14:paraId="3E5AB0A8" w14:textId="77777777" w:rsidR="007B6596" w:rsidRDefault="007B6596" w:rsidP="00F84F37">
            <w:pPr>
              <w:pStyle w:val="TableParagraph"/>
              <w:spacing w:line="233" w:lineRule="exact"/>
              <w:ind w:left="81"/>
              <w:rPr>
                <w:sz w:val="20"/>
              </w:rPr>
            </w:pPr>
            <w:r>
              <w:rPr>
                <w:color w:val="58595B"/>
                <w:sz w:val="20"/>
              </w:rPr>
              <w:t>41</w:t>
            </w:r>
          </w:p>
        </w:tc>
        <w:tc>
          <w:tcPr>
            <w:tcW w:w="1190" w:type="dxa"/>
            <w:tcBorders>
              <w:top w:val="single" w:sz="4" w:space="0" w:color="75972D"/>
              <w:bottom w:val="single" w:sz="4" w:space="0" w:color="75972D"/>
            </w:tcBorders>
          </w:tcPr>
          <w:p w14:paraId="3837EC15" w14:textId="77777777" w:rsidR="007B6596" w:rsidRDefault="007B6596" w:rsidP="00F84F37">
            <w:pPr>
              <w:pStyle w:val="TableParagraph"/>
              <w:spacing w:line="233" w:lineRule="exact"/>
              <w:ind w:left="82"/>
              <w:rPr>
                <w:sz w:val="20"/>
              </w:rPr>
            </w:pPr>
            <w:r>
              <w:rPr>
                <w:color w:val="58595B"/>
                <w:sz w:val="20"/>
              </w:rPr>
              <w:t>40.2</w:t>
            </w:r>
          </w:p>
        </w:tc>
      </w:tr>
      <w:tr w:rsidR="007B6596" w14:paraId="296510C7" w14:textId="77777777" w:rsidTr="002D5496">
        <w:trPr>
          <w:trHeight w:val="296"/>
        </w:trPr>
        <w:tc>
          <w:tcPr>
            <w:tcW w:w="4535" w:type="dxa"/>
            <w:tcBorders>
              <w:top w:val="single" w:sz="4" w:space="0" w:color="75972D"/>
              <w:bottom w:val="single" w:sz="4" w:space="0" w:color="75972D"/>
            </w:tcBorders>
            <w:shd w:val="clear" w:color="auto" w:fill="EAEEE0"/>
          </w:tcPr>
          <w:p w14:paraId="4ECD74B5" w14:textId="77777777" w:rsidR="007B6596" w:rsidRDefault="007B6596" w:rsidP="00F84F37">
            <w:pPr>
              <w:pStyle w:val="TableParagraph"/>
              <w:spacing w:line="233" w:lineRule="exact"/>
              <w:rPr>
                <w:sz w:val="20"/>
              </w:rPr>
            </w:pPr>
            <w:r>
              <w:rPr>
                <w:color w:val="58595B"/>
                <w:sz w:val="20"/>
              </w:rPr>
              <w:t>Education and Training</w:t>
            </w:r>
          </w:p>
        </w:tc>
        <w:tc>
          <w:tcPr>
            <w:tcW w:w="1190" w:type="dxa"/>
            <w:tcBorders>
              <w:top w:val="single" w:sz="4" w:space="0" w:color="75972D"/>
              <w:bottom w:val="single" w:sz="4" w:space="0" w:color="75972D"/>
            </w:tcBorders>
            <w:shd w:val="clear" w:color="auto" w:fill="EAEEE0"/>
          </w:tcPr>
          <w:p w14:paraId="3B0328C2" w14:textId="77777777" w:rsidR="007B6596" w:rsidRDefault="007B6596" w:rsidP="00F84F37">
            <w:pPr>
              <w:pStyle w:val="TableParagraph"/>
              <w:spacing w:line="233" w:lineRule="exact"/>
              <w:rPr>
                <w:sz w:val="20"/>
              </w:rPr>
            </w:pPr>
            <w:r>
              <w:rPr>
                <w:color w:val="58595B"/>
                <w:sz w:val="20"/>
              </w:rPr>
              <w:t>14</w:t>
            </w:r>
          </w:p>
        </w:tc>
        <w:tc>
          <w:tcPr>
            <w:tcW w:w="1275" w:type="dxa"/>
            <w:tcBorders>
              <w:top w:val="single" w:sz="4" w:space="0" w:color="75972D"/>
              <w:bottom w:val="single" w:sz="4" w:space="0" w:color="75972D"/>
            </w:tcBorders>
            <w:shd w:val="clear" w:color="auto" w:fill="EAEEE0"/>
          </w:tcPr>
          <w:p w14:paraId="033F6EA0" w14:textId="77777777" w:rsidR="007B6596" w:rsidRDefault="007B6596" w:rsidP="00F84F37">
            <w:pPr>
              <w:pStyle w:val="TableParagraph"/>
              <w:spacing w:line="233" w:lineRule="exact"/>
              <w:rPr>
                <w:sz w:val="20"/>
              </w:rPr>
            </w:pPr>
            <w:r>
              <w:rPr>
                <w:color w:val="58595B"/>
                <w:sz w:val="20"/>
              </w:rPr>
              <w:t>81</w:t>
            </w:r>
          </w:p>
        </w:tc>
        <w:tc>
          <w:tcPr>
            <w:tcW w:w="1190" w:type="dxa"/>
            <w:tcBorders>
              <w:top w:val="single" w:sz="4" w:space="0" w:color="75972D"/>
              <w:bottom w:val="single" w:sz="4" w:space="0" w:color="75972D"/>
            </w:tcBorders>
            <w:shd w:val="clear" w:color="auto" w:fill="EAEEE0"/>
          </w:tcPr>
          <w:p w14:paraId="3383A2ED" w14:textId="77777777" w:rsidR="007B6596" w:rsidRDefault="007B6596" w:rsidP="00F84F37">
            <w:pPr>
              <w:pStyle w:val="TableParagraph"/>
              <w:spacing w:line="233" w:lineRule="exact"/>
              <w:ind w:left="81"/>
              <w:rPr>
                <w:sz w:val="20"/>
              </w:rPr>
            </w:pPr>
            <w:r>
              <w:rPr>
                <w:color w:val="58595B"/>
                <w:sz w:val="20"/>
              </w:rPr>
              <w:t>38</w:t>
            </w:r>
          </w:p>
        </w:tc>
        <w:tc>
          <w:tcPr>
            <w:tcW w:w="1190" w:type="dxa"/>
            <w:tcBorders>
              <w:top w:val="single" w:sz="4" w:space="0" w:color="75972D"/>
              <w:bottom w:val="single" w:sz="4" w:space="0" w:color="75972D"/>
            </w:tcBorders>
            <w:shd w:val="clear" w:color="auto" w:fill="EAEEE0"/>
          </w:tcPr>
          <w:p w14:paraId="5C0E3DC8" w14:textId="77777777" w:rsidR="007B6596" w:rsidRDefault="007B6596" w:rsidP="00F84F37">
            <w:pPr>
              <w:pStyle w:val="TableParagraph"/>
              <w:spacing w:line="233" w:lineRule="exact"/>
              <w:ind w:left="82"/>
              <w:rPr>
                <w:sz w:val="20"/>
              </w:rPr>
            </w:pPr>
            <w:r>
              <w:rPr>
                <w:color w:val="58595B"/>
                <w:sz w:val="20"/>
              </w:rPr>
              <w:t>46.9</w:t>
            </w:r>
          </w:p>
        </w:tc>
      </w:tr>
      <w:tr w:rsidR="007B6596" w14:paraId="2B09D376" w14:textId="77777777" w:rsidTr="002D5496">
        <w:trPr>
          <w:trHeight w:val="296"/>
        </w:trPr>
        <w:tc>
          <w:tcPr>
            <w:tcW w:w="4535" w:type="dxa"/>
            <w:tcBorders>
              <w:top w:val="single" w:sz="4" w:space="0" w:color="75972D"/>
              <w:bottom w:val="single" w:sz="4" w:space="0" w:color="75972D"/>
            </w:tcBorders>
          </w:tcPr>
          <w:p w14:paraId="25416415" w14:textId="77777777" w:rsidR="007B6596" w:rsidRDefault="007B6596" w:rsidP="00F84F37">
            <w:pPr>
              <w:pStyle w:val="TableParagraph"/>
              <w:spacing w:line="233" w:lineRule="exact"/>
              <w:rPr>
                <w:sz w:val="20"/>
              </w:rPr>
            </w:pPr>
            <w:r>
              <w:rPr>
                <w:color w:val="58595B"/>
                <w:sz w:val="20"/>
              </w:rPr>
              <w:t>Employment</w:t>
            </w:r>
          </w:p>
        </w:tc>
        <w:tc>
          <w:tcPr>
            <w:tcW w:w="1190" w:type="dxa"/>
            <w:tcBorders>
              <w:top w:val="single" w:sz="4" w:space="0" w:color="75972D"/>
              <w:bottom w:val="single" w:sz="4" w:space="0" w:color="75972D"/>
            </w:tcBorders>
          </w:tcPr>
          <w:p w14:paraId="58A93F89" w14:textId="77777777" w:rsidR="007B6596" w:rsidRDefault="007B6596" w:rsidP="00F84F37">
            <w:pPr>
              <w:pStyle w:val="TableParagraph"/>
              <w:spacing w:line="233" w:lineRule="exact"/>
              <w:rPr>
                <w:sz w:val="20"/>
              </w:rPr>
            </w:pPr>
            <w:r>
              <w:rPr>
                <w:color w:val="58595B"/>
                <w:sz w:val="20"/>
              </w:rPr>
              <w:t>7</w:t>
            </w:r>
          </w:p>
        </w:tc>
        <w:tc>
          <w:tcPr>
            <w:tcW w:w="1275" w:type="dxa"/>
            <w:tcBorders>
              <w:top w:val="single" w:sz="4" w:space="0" w:color="75972D"/>
              <w:bottom w:val="single" w:sz="4" w:space="0" w:color="75972D"/>
            </w:tcBorders>
          </w:tcPr>
          <w:p w14:paraId="6FF756AA" w14:textId="77777777" w:rsidR="007B6596" w:rsidRDefault="007B6596" w:rsidP="00F84F37">
            <w:pPr>
              <w:pStyle w:val="TableParagraph"/>
              <w:spacing w:line="233" w:lineRule="exact"/>
              <w:rPr>
                <w:sz w:val="20"/>
              </w:rPr>
            </w:pPr>
            <w:r>
              <w:rPr>
                <w:color w:val="58595B"/>
                <w:sz w:val="20"/>
              </w:rPr>
              <w:t>61</w:t>
            </w:r>
          </w:p>
        </w:tc>
        <w:tc>
          <w:tcPr>
            <w:tcW w:w="1190" w:type="dxa"/>
            <w:tcBorders>
              <w:top w:val="single" w:sz="4" w:space="0" w:color="75972D"/>
              <w:bottom w:val="single" w:sz="4" w:space="0" w:color="75972D"/>
            </w:tcBorders>
          </w:tcPr>
          <w:p w14:paraId="7EC4A72C" w14:textId="77777777" w:rsidR="007B6596" w:rsidRDefault="007B6596" w:rsidP="00F84F37">
            <w:pPr>
              <w:pStyle w:val="TableParagraph"/>
              <w:spacing w:line="233" w:lineRule="exact"/>
              <w:ind w:left="81"/>
              <w:rPr>
                <w:sz w:val="20"/>
              </w:rPr>
            </w:pPr>
            <w:r>
              <w:rPr>
                <w:color w:val="58595B"/>
                <w:sz w:val="20"/>
              </w:rPr>
              <w:t>29</w:t>
            </w:r>
          </w:p>
        </w:tc>
        <w:tc>
          <w:tcPr>
            <w:tcW w:w="1190" w:type="dxa"/>
            <w:tcBorders>
              <w:top w:val="single" w:sz="4" w:space="0" w:color="75972D"/>
              <w:bottom w:val="single" w:sz="4" w:space="0" w:color="75972D"/>
            </w:tcBorders>
          </w:tcPr>
          <w:p w14:paraId="594E4715" w14:textId="77777777" w:rsidR="007B6596" w:rsidRDefault="007B6596" w:rsidP="00F84F37">
            <w:pPr>
              <w:pStyle w:val="TableParagraph"/>
              <w:spacing w:line="233" w:lineRule="exact"/>
              <w:ind w:left="82"/>
              <w:rPr>
                <w:sz w:val="20"/>
              </w:rPr>
            </w:pPr>
            <w:r>
              <w:rPr>
                <w:color w:val="58595B"/>
                <w:sz w:val="20"/>
              </w:rPr>
              <w:t>47.5</w:t>
            </w:r>
          </w:p>
        </w:tc>
      </w:tr>
      <w:tr w:rsidR="007B6596" w14:paraId="565B6080" w14:textId="77777777" w:rsidTr="002D5496">
        <w:trPr>
          <w:trHeight w:val="296"/>
        </w:trPr>
        <w:tc>
          <w:tcPr>
            <w:tcW w:w="4535" w:type="dxa"/>
            <w:tcBorders>
              <w:top w:val="single" w:sz="4" w:space="0" w:color="75972D"/>
              <w:bottom w:val="single" w:sz="4" w:space="0" w:color="75972D"/>
            </w:tcBorders>
            <w:shd w:val="clear" w:color="auto" w:fill="EAEEE0"/>
          </w:tcPr>
          <w:p w14:paraId="33021FBF" w14:textId="77777777" w:rsidR="007B6596" w:rsidRDefault="007B6596" w:rsidP="00F84F37">
            <w:pPr>
              <w:pStyle w:val="TableParagraph"/>
              <w:spacing w:line="233" w:lineRule="exact"/>
              <w:rPr>
                <w:sz w:val="20"/>
              </w:rPr>
            </w:pPr>
            <w:r>
              <w:rPr>
                <w:color w:val="58595B"/>
                <w:sz w:val="20"/>
              </w:rPr>
              <w:t>Environment and Energy</w:t>
            </w:r>
          </w:p>
        </w:tc>
        <w:tc>
          <w:tcPr>
            <w:tcW w:w="1190" w:type="dxa"/>
            <w:tcBorders>
              <w:top w:val="single" w:sz="4" w:space="0" w:color="75972D"/>
              <w:bottom w:val="single" w:sz="4" w:space="0" w:color="75972D"/>
            </w:tcBorders>
            <w:shd w:val="clear" w:color="auto" w:fill="EAEEE0"/>
          </w:tcPr>
          <w:p w14:paraId="7388BFF8" w14:textId="77777777" w:rsidR="007B6596" w:rsidRDefault="007B6596" w:rsidP="00F84F37">
            <w:pPr>
              <w:pStyle w:val="TableParagraph"/>
              <w:spacing w:line="233" w:lineRule="exact"/>
              <w:rPr>
                <w:sz w:val="20"/>
              </w:rPr>
            </w:pPr>
            <w:r>
              <w:rPr>
                <w:color w:val="58595B"/>
                <w:sz w:val="20"/>
              </w:rPr>
              <w:t>17</w:t>
            </w:r>
          </w:p>
        </w:tc>
        <w:tc>
          <w:tcPr>
            <w:tcW w:w="1275" w:type="dxa"/>
            <w:tcBorders>
              <w:top w:val="single" w:sz="4" w:space="0" w:color="75972D"/>
              <w:bottom w:val="single" w:sz="4" w:space="0" w:color="75972D"/>
            </w:tcBorders>
            <w:shd w:val="clear" w:color="auto" w:fill="EAEEE0"/>
          </w:tcPr>
          <w:p w14:paraId="60398846" w14:textId="77777777" w:rsidR="007B6596" w:rsidRDefault="007B6596" w:rsidP="00F84F37">
            <w:pPr>
              <w:pStyle w:val="TableParagraph"/>
              <w:spacing w:line="233" w:lineRule="exact"/>
              <w:rPr>
                <w:sz w:val="20"/>
              </w:rPr>
            </w:pPr>
            <w:r>
              <w:rPr>
                <w:color w:val="58595B"/>
                <w:sz w:val="20"/>
              </w:rPr>
              <w:t>119</w:t>
            </w:r>
          </w:p>
        </w:tc>
        <w:tc>
          <w:tcPr>
            <w:tcW w:w="1190" w:type="dxa"/>
            <w:tcBorders>
              <w:top w:val="single" w:sz="4" w:space="0" w:color="75972D"/>
              <w:bottom w:val="single" w:sz="4" w:space="0" w:color="75972D"/>
            </w:tcBorders>
            <w:shd w:val="clear" w:color="auto" w:fill="EAEEE0"/>
          </w:tcPr>
          <w:p w14:paraId="1A2DD6F3" w14:textId="77777777" w:rsidR="007B6596" w:rsidRDefault="007B6596" w:rsidP="00F84F37">
            <w:pPr>
              <w:pStyle w:val="TableParagraph"/>
              <w:spacing w:line="233" w:lineRule="exact"/>
              <w:ind w:left="81"/>
              <w:rPr>
                <w:sz w:val="20"/>
              </w:rPr>
            </w:pPr>
            <w:r>
              <w:rPr>
                <w:color w:val="58595B"/>
                <w:sz w:val="20"/>
              </w:rPr>
              <w:t>50</w:t>
            </w:r>
          </w:p>
        </w:tc>
        <w:tc>
          <w:tcPr>
            <w:tcW w:w="1190" w:type="dxa"/>
            <w:tcBorders>
              <w:top w:val="single" w:sz="4" w:space="0" w:color="75972D"/>
              <w:bottom w:val="single" w:sz="4" w:space="0" w:color="75972D"/>
            </w:tcBorders>
            <w:shd w:val="clear" w:color="auto" w:fill="EAEEE0"/>
          </w:tcPr>
          <w:p w14:paraId="6B9BE2DE" w14:textId="77777777" w:rsidR="007B6596" w:rsidRDefault="007B6596" w:rsidP="00F84F37">
            <w:pPr>
              <w:pStyle w:val="TableParagraph"/>
              <w:spacing w:line="233" w:lineRule="exact"/>
              <w:ind w:left="82"/>
              <w:rPr>
                <w:sz w:val="20"/>
              </w:rPr>
            </w:pPr>
            <w:r>
              <w:rPr>
                <w:color w:val="58595B"/>
                <w:sz w:val="20"/>
              </w:rPr>
              <w:t>42.0</w:t>
            </w:r>
          </w:p>
        </w:tc>
      </w:tr>
      <w:tr w:rsidR="007B6596" w14:paraId="334131D7" w14:textId="77777777" w:rsidTr="002D5496">
        <w:trPr>
          <w:trHeight w:val="296"/>
        </w:trPr>
        <w:tc>
          <w:tcPr>
            <w:tcW w:w="4535" w:type="dxa"/>
            <w:tcBorders>
              <w:top w:val="single" w:sz="4" w:space="0" w:color="75972D"/>
              <w:bottom w:val="single" w:sz="4" w:space="0" w:color="75972D"/>
            </w:tcBorders>
          </w:tcPr>
          <w:p w14:paraId="0A91E01A" w14:textId="77777777" w:rsidR="007B6596" w:rsidRDefault="007B6596" w:rsidP="00F84F37">
            <w:pPr>
              <w:pStyle w:val="TableParagraph"/>
              <w:spacing w:line="233" w:lineRule="exact"/>
              <w:rPr>
                <w:sz w:val="20"/>
              </w:rPr>
            </w:pPr>
            <w:r>
              <w:rPr>
                <w:color w:val="58595B"/>
                <w:sz w:val="20"/>
              </w:rPr>
              <w:t>Finance</w:t>
            </w:r>
          </w:p>
        </w:tc>
        <w:tc>
          <w:tcPr>
            <w:tcW w:w="1190" w:type="dxa"/>
            <w:tcBorders>
              <w:top w:val="single" w:sz="4" w:space="0" w:color="75972D"/>
              <w:bottom w:val="single" w:sz="4" w:space="0" w:color="75972D"/>
            </w:tcBorders>
          </w:tcPr>
          <w:p w14:paraId="194EF181" w14:textId="77777777" w:rsidR="007B6596" w:rsidRDefault="007B6596" w:rsidP="00F84F37">
            <w:pPr>
              <w:pStyle w:val="TableParagraph"/>
              <w:spacing w:line="233" w:lineRule="exact"/>
              <w:rPr>
                <w:sz w:val="20"/>
              </w:rPr>
            </w:pPr>
            <w:r>
              <w:rPr>
                <w:color w:val="58595B"/>
                <w:sz w:val="20"/>
              </w:rPr>
              <w:t>6</w:t>
            </w:r>
          </w:p>
        </w:tc>
        <w:tc>
          <w:tcPr>
            <w:tcW w:w="1275" w:type="dxa"/>
            <w:tcBorders>
              <w:top w:val="single" w:sz="4" w:space="0" w:color="75972D"/>
              <w:bottom w:val="single" w:sz="4" w:space="0" w:color="75972D"/>
            </w:tcBorders>
          </w:tcPr>
          <w:p w14:paraId="0493B437" w14:textId="77777777" w:rsidR="007B6596" w:rsidRDefault="007B6596" w:rsidP="00F84F37">
            <w:pPr>
              <w:pStyle w:val="TableParagraph"/>
              <w:spacing w:line="233" w:lineRule="exact"/>
              <w:rPr>
                <w:sz w:val="20"/>
              </w:rPr>
            </w:pPr>
            <w:r>
              <w:rPr>
                <w:color w:val="58595B"/>
                <w:sz w:val="20"/>
              </w:rPr>
              <w:t>21</w:t>
            </w:r>
          </w:p>
        </w:tc>
        <w:tc>
          <w:tcPr>
            <w:tcW w:w="1190" w:type="dxa"/>
            <w:tcBorders>
              <w:top w:val="single" w:sz="4" w:space="0" w:color="75972D"/>
              <w:bottom w:val="single" w:sz="4" w:space="0" w:color="75972D"/>
            </w:tcBorders>
          </w:tcPr>
          <w:p w14:paraId="317546FF" w14:textId="77777777" w:rsidR="007B6596" w:rsidRDefault="007B6596" w:rsidP="00F84F37">
            <w:pPr>
              <w:pStyle w:val="TableParagraph"/>
              <w:spacing w:line="233" w:lineRule="exact"/>
              <w:ind w:left="81"/>
              <w:rPr>
                <w:sz w:val="20"/>
              </w:rPr>
            </w:pPr>
            <w:r>
              <w:rPr>
                <w:color w:val="58595B"/>
                <w:sz w:val="20"/>
              </w:rPr>
              <w:t>9</w:t>
            </w:r>
          </w:p>
        </w:tc>
        <w:tc>
          <w:tcPr>
            <w:tcW w:w="1190" w:type="dxa"/>
            <w:tcBorders>
              <w:top w:val="single" w:sz="4" w:space="0" w:color="75972D"/>
              <w:bottom w:val="single" w:sz="4" w:space="0" w:color="75972D"/>
            </w:tcBorders>
          </w:tcPr>
          <w:p w14:paraId="7B317422" w14:textId="77777777" w:rsidR="007B6596" w:rsidRDefault="007B6596" w:rsidP="00F84F37">
            <w:pPr>
              <w:pStyle w:val="TableParagraph"/>
              <w:spacing w:line="233" w:lineRule="exact"/>
              <w:ind w:left="82"/>
              <w:rPr>
                <w:sz w:val="20"/>
              </w:rPr>
            </w:pPr>
            <w:r>
              <w:rPr>
                <w:color w:val="58595B"/>
                <w:sz w:val="20"/>
              </w:rPr>
              <w:t>42.9</w:t>
            </w:r>
          </w:p>
        </w:tc>
      </w:tr>
      <w:tr w:rsidR="007B6596" w14:paraId="0B93FC07" w14:textId="77777777" w:rsidTr="002D5496">
        <w:trPr>
          <w:trHeight w:val="296"/>
        </w:trPr>
        <w:tc>
          <w:tcPr>
            <w:tcW w:w="4535" w:type="dxa"/>
            <w:tcBorders>
              <w:top w:val="single" w:sz="4" w:space="0" w:color="75972D"/>
              <w:bottom w:val="single" w:sz="4" w:space="0" w:color="75972D"/>
            </w:tcBorders>
            <w:shd w:val="clear" w:color="auto" w:fill="EAEEE0"/>
          </w:tcPr>
          <w:p w14:paraId="6721D7C0" w14:textId="77777777" w:rsidR="007B6596" w:rsidRDefault="007B6596" w:rsidP="00F84F37">
            <w:pPr>
              <w:pStyle w:val="TableParagraph"/>
              <w:spacing w:line="233" w:lineRule="exact"/>
              <w:rPr>
                <w:sz w:val="20"/>
              </w:rPr>
            </w:pPr>
            <w:r>
              <w:rPr>
                <w:color w:val="58595B"/>
                <w:sz w:val="20"/>
              </w:rPr>
              <w:t>Foreign Affairs and Trade</w:t>
            </w:r>
          </w:p>
        </w:tc>
        <w:tc>
          <w:tcPr>
            <w:tcW w:w="1190" w:type="dxa"/>
            <w:tcBorders>
              <w:top w:val="single" w:sz="4" w:space="0" w:color="75972D"/>
              <w:bottom w:val="single" w:sz="4" w:space="0" w:color="75972D"/>
            </w:tcBorders>
            <w:shd w:val="clear" w:color="auto" w:fill="EAEEE0"/>
          </w:tcPr>
          <w:p w14:paraId="185EC801" w14:textId="77777777" w:rsidR="007B6596" w:rsidRDefault="007B6596" w:rsidP="00F84F37">
            <w:pPr>
              <w:pStyle w:val="TableParagraph"/>
              <w:spacing w:line="233" w:lineRule="exact"/>
              <w:rPr>
                <w:sz w:val="20"/>
              </w:rPr>
            </w:pPr>
            <w:r>
              <w:rPr>
                <w:color w:val="58595B"/>
                <w:sz w:val="20"/>
              </w:rPr>
              <w:t>20</w:t>
            </w:r>
          </w:p>
        </w:tc>
        <w:tc>
          <w:tcPr>
            <w:tcW w:w="1275" w:type="dxa"/>
            <w:tcBorders>
              <w:top w:val="single" w:sz="4" w:space="0" w:color="75972D"/>
              <w:bottom w:val="single" w:sz="4" w:space="0" w:color="75972D"/>
            </w:tcBorders>
            <w:shd w:val="clear" w:color="auto" w:fill="EAEEE0"/>
          </w:tcPr>
          <w:p w14:paraId="072B8D62" w14:textId="77777777" w:rsidR="007B6596" w:rsidRDefault="007B6596" w:rsidP="00F84F37">
            <w:pPr>
              <w:pStyle w:val="TableParagraph"/>
              <w:spacing w:line="233" w:lineRule="exact"/>
              <w:rPr>
                <w:sz w:val="20"/>
              </w:rPr>
            </w:pPr>
            <w:r>
              <w:rPr>
                <w:color w:val="58595B"/>
                <w:sz w:val="20"/>
              </w:rPr>
              <w:t>162</w:t>
            </w:r>
          </w:p>
        </w:tc>
        <w:tc>
          <w:tcPr>
            <w:tcW w:w="1190" w:type="dxa"/>
            <w:tcBorders>
              <w:top w:val="single" w:sz="4" w:space="0" w:color="75972D"/>
              <w:bottom w:val="single" w:sz="4" w:space="0" w:color="75972D"/>
            </w:tcBorders>
            <w:shd w:val="clear" w:color="auto" w:fill="EAEEE0"/>
          </w:tcPr>
          <w:p w14:paraId="2CDB92DD" w14:textId="77777777" w:rsidR="007B6596" w:rsidRDefault="007B6596" w:rsidP="00F84F37">
            <w:pPr>
              <w:pStyle w:val="TableParagraph"/>
              <w:spacing w:line="233" w:lineRule="exact"/>
              <w:ind w:left="81"/>
              <w:rPr>
                <w:sz w:val="20"/>
              </w:rPr>
            </w:pPr>
            <w:r>
              <w:rPr>
                <w:color w:val="58595B"/>
                <w:sz w:val="20"/>
              </w:rPr>
              <w:t>78</w:t>
            </w:r>
          </w:p>
        </w:tc>
        <w:tc>
          <w:tcPr>
            <w:tcW w:w="1190" w:type="dxa"/>
            <w:tcBorders>
              <w:top w:val="single" w:sz="4" w:space="0" w:color="75972D"/>
              <w:bottom w:val="single" w:sz="4" w:space="0" w:color="75972D"/>
            </w:tcBorders>
            <w:shd w:val="clear" w:color="auto" w:fill="EAEEE0"/>
          </w:tcPr>
          <w:p w14:paraId="7E9DECD7" w14:textId="77777777" w:rsidR="007B6596" w:rsidRDefault="007B6596" w:rsidP="00F84F37">
            <w:pPr>
              <w:pStyle w:val="TableParagraph"/>
              <w:spacing w:line="233" w:lineRule="exact"/>
              <w:ind w:left="82"/>
              <w:rPr>
                <w:sz w:val="20"/>
              </w:rPr>
            </w:pPr>
            <w:r>
              <w:rPr>
                <w:color w:val="58595B"/>
                <w:sz w:val="20"/>
              </w:rPr>
              <w:t>48.1</w:t>
            </w:r>
          </w:p>
        </w:tc>
      </w:tr>
      <w:tr w:rsidR="007B6596" w14:paraId="7AF6E9AE" w14:textId="77777777" w:rsidTr="002D5496">
        <w:trPr>
          <w:trHeight w:val="296"/>
        </w:trPr>
        <w:tc>
          <w:tcPr>
            <w:tcW w:w="4535" w:type="dxa"/>
            <w:tcBorders>
              <w:top w:val="single" w:sz="4" w:space="0" w:color="75972D"/>
              <w:bottom w:val="single" w:sz="4" w:space="0" w:color="75972D"/>
            </w:tcBorders>
          </w:tcPr>
          <w:p w14:paraId="47385F33" w14:textId="77777777" w:rsidR="007B6596" w:rsidRDefault="007B6596" w:rsidP="00F84F37">
            <w:pPr>
              <w:pStyle w:val="TableParagraph"/>
              <w:spacing w:line="233" w:lineRule="exact"/>
              <w:rPr>
                <w:sz w:val="20"/>
              </w:rPr>
            </w:pPr>
            <w:r>
              <w:rPr>
                <w:color w:val="58595B"/>
                <w:sz w:val="20"/>
              </w:rPr>
              <w:t>Health</w:t>
            </w:r>
          </w:p>
        </w:tc>
        <w:tc>
          <w:tcPr>
            <w:tcW w:w="1190" w:type="dxa"/>
            <w:tcBorders>
              <w:top w:val="single" w:sz="4" w:space="0" w:color="75972D"/>
              <w:bottom w:val="single" w:sz="4" w:space="0" w:color="75972D"/>
            </w:tcBorders>
          </w:tcPr>
          <w:p w14:paraId="58A90C61" w14:textId="77777777" w:rsidR="007B6596" w:rsidRDefault="007B6596" w:rsidP="00F84F37">
            <w:pPr>
              <w:pStyle w:val="TableParagraph"/>
              <w:spacing w:line="233" w:lineRule="exact"/>
              <w:rPr>
                <w:sz w:val="20"/>
              </w:rPr>
            </w:pPr>
            <w:r>
              <w:rPr>
                <w:color w:val="58595B"/>
                <w:sz w:val="20"/>
              </w:rPr>
              <w:t>49</w:t>
            </w:r>
          </w:p>
        </w:tc>
        <w:tc>
          <w:tcPr>
            <w:tcW w:w="1275" w:type="dxa"/>
            <w:tcBorders>
              <w:top w:val="single" w:sz="4" w:space="0" w:color="75972D"/>
              <w:bottom w:val="single" w:sz="4" w:space="0" w:color="75972D"/>
            </w:tcBorders>
          </w:tcPr>
          <w:p w14:paraId="684CD1CF" w14:textId="77777777" w:rsidR="007B6596" w:rsidRDefault="007B6596" w:rsidP="00F84F37">
            <w:pPr>
              <w:pStyle w:val="TableParagraph"/>
              <w:spacing w:line="233" w:lineRule="exact"/>
              <w:rPr>
                <w:sz w:val="20"/>
              </w:rPr>
            </w:pPr>
            <w:r>
              <w:rPr>
                <w:color w:val="58595B"/>
                <w:sz w:val="20"/>
              </w:rPr>
              <w:t>444</w:t>
            </w:r>
          </w:p>
        </w:tc>
        <w:tc>
          <w:tcPr>
            <w:tcW w:w="1190" w:type="dxa"/>
            <w:tcBorders>
              <w:top w:val="single" w:sz="4" w:space="0" w:color="75972D"/>
              <w:bottom w:val="single" w:sz="4" w:space="0" w:color="75972D"/>
            </w:tcBorders>
          </w:tcPr>
          <w:p w14:paraId="6619D39B" w14:textId="77777777" w:rsidR="007B6596" w:rsidRDefault="007B6596" w:rsidP="00F84F37">
            <w:pPr>
              <w:pStyle w:val="TableParagraph"/>
              <w:spacing w:line="233" w:lineRule="exact"/>
              <w:ind w:left="81"/>
              <w:rPr>
                <w:sz w:val="20"/>
              </w:rPr>
            </w:pPr>
            <w:r>
              <w:rPr>
                <w:color w:val="58595B"/>
                <w:sz w:val="20"/>
              </w:rPr>
              <w:t>203</w:t>
            </w:r>
          </w:p>
        </w:tc>
        <w:tc>
          <w:tcPr>
            <w:tcW w:w="1190" w:type="dxa"/>
            <w:tcBorders>
              <w:top w:val="single" w:sz="4" w:space="0" w:color="75972D"/>
              <w:bottom w:val="single" w:sz="4" w:space="0" w:color="75972D"/>
            </w:tcBorders>
          </w:tcPr>
          <w:p w14:paraId="07D7C03F" w14:textId="77777777" w:rsidR="007B6596" w:rsidRDefault="007B6596" w:rsidP="00F84F37">
            <w:pPr>
              <w:pStyle w:val="TableParagraph"/>
              <w:spacing w:line="233" w:lineRule="exact"/>
              <w:ind w:left="82"/>
              <w:rPr>
                <w:sz w:val="20"/>
              </w:rPr>
            </w:pPr>
            <w:r>
              <w:rPr>
                <w:color w:val="58595B"/>
                <w:sz w:val="20"/>
              </w:rPr>
              <w:t>45.7</w:t>
            </w:r>
          </w:p>
        </w:tc>
      </w:tr>
      <w:tr w:rsidR="007B6596" w14:paraId="22C0C1C2" w14:textId="77777777" w:rsidTr="002D5496">
        <w:trPr>
          <w:trHeight w:val="296"/>
        </w:trPr>
        <w:tc>
          <w:tcPr>
            <w:tcW w:w="4535" w:type="dxa"/>
            <w:tcBorders>
              <w:top w:val="single" w:sz="4" w:space="0" w:color="75972D"/>
              <w:bottom w:val="single" w:sz="4" w:space="0" w:color="75972D"/>
            </w:tcBorders>
            <w:shd w:val="clear" w:color="auto" w:fill="EAEEE0"/>
          </w:tcPr>
          <w:p w14:paraId="6D6FAC46" w14:textId="77777777" w:rsidR="007B6596" w:rsidRDefault="007B6596" w:rsidP="00F84F37">
            <w:pPr>
              <w:pStyle w:val="TableParagraph"/>
              <w:spacing w:line="233" w:lineRule="exact"/>
              <w:rPr>
                <w:sz w:val="20"/>
              </w:rPr>
            </w:pPr>
            <w:r>
              <w:rPr>
                <w:color w:val="58595B"/>
                <w:sz w:val="20"/>
              </w:rPr>
              <w:t>Human Services</w:t>
            </w:r>
          </w:p>
        </w:tc>
        <w:tc>
          <w:tcPr>
            <w:tcW w:w="1190" w:type="dxa"/>
            <w:tcBorders>
              <w:top w:val="single" w:sz="4" w:space="0" w:color="75972D"/>
              <w:bottom w:val="single" w:sz="4" w:space="0" w:color="75972D"/>
            </w:tcBorders>
            <w:shd w:val="clear" w:color="auto" w:fill="EAEEE0"/>
          </w:tcPr>
          <w:p w14:paraId="7030E134" w14:textId="77777777" w:rsidR="007B6596" w:rsidRDefault="007B6596" w:rsidP="00F84F37">
            <w:pPr>
              <w:pStyle w:val="TableParagraph"/>
              <w:spacing w:line="233" w:lineRule="exact"/>
              <w:rPr>
                <w:sz w:val="20"/>
              </w:rPr>
            </w:pPr>
            <w:r>
              <w:rPr>
                <w:color w:val="58595B"/>
                <w:sz w:val="20"/>
              </w:rPr>
              <w:t>2</w:t>
            </w:r>
          </w:p>
        </w:tc>
        <w:tc>
          <w:tcPr>
            <w:tcW w:w="1275" w:type="dxa"/>
            <w:tcBorders>
              <w:top w:val="single" w:sz="4" w:space="0" w:color="75972D"/>
              <w:bottom w:val="single" w:sz="4" w:space="0" w:color="75972D"/>
            </w:tcBorders>
            <w:shd w:val="clear" w:color="auto" w:fill="EAEEE0"/>
          </w:tcPr>
          <w:p w14:paraId="1E3C77C3" w14:textId="77777777" w:rsidR="007B6596" w:rsidRDefault="007B6596" w:rsidP="00F84F37">
            <w:pPr>
              <w:pStyle w:val="TableParagraph"/>
              <w:spacing w:line="233" w:lineRule="exact"/>
              <w:rPr>
                <w:sz w:val="20"/>
              </w:rPr>
            </w:pPr>
            <w:r>
              <w:rPr>
                <w:color w:val="58595B"/>
                <w:sz w:val="20"/>
              </w:rPr>
              <w:t>9</w:t>
            </w:r>
          </w:p>
        </w:tc>
        <w:tc>
          <w:tcPr>
            <w:tcW w:w="1190" w:type="dxa"/>
            <w:tcBorders>
              <w:top w:val="single" w:sz="4" w:space="0" w:color="75972D"/>
              <w:bottom w:val="single" w:sz="4" w:space="0" w:color="75972D"/>
            </w:tcBorders>
            <w:shd w:val="clear" w:color="auto" w:fill="EAEEE0"/>
          </w:tcPr>
          <w:p w14:paraId="10CB2EA9" w14:textId="77777777" w:rsidR="007B6596" w:rsidRDefault="007B6596" w:rsidP="00F84F37">
            <w:pPr>
              <w:pStyle w:val="TableParagraph"/>
              <w:spacing w:line="233" w:lineRule="exact"/>
              <w:ind w:left="81"/>
              <w:rPr>
                <w:sz w:val="20"/>
              </w:rPr>
            </w:pPr>
            <w:r>
              <w:rPr>
                <w:color w:val="58595B"/>
                <w:sz w:val="20"/>
              </w:rPr>
              <w:t>5</w:t>
            </w:r>
          </w:p>
        </w:tc>
        <w:tc>
          <w:tcPr>
            <w:tcW w:w="1190" w:type="dxa"/>
            <w:tcBorders>
              <w:top w:val="single" w:sz="4" w:space="0" w:color="75972D"/>
              <w:bottom w:val="single" w:sz="4" w:space="0" w:color="75972D"/>
            </w:tcBorders>
            <w:shd w:val="clear" w:color="auto" w:fill="EAEEE0"/>
          </w:tcPr>
          <w:p w14:paraId="5DC9D36C" w14:textId="77777777" w:rsidR="007B6596" w:rsidRDefault="007B6596" w:rsidP="00F84F37">
            <w:pPr>
              <w:pStyle w:val="TableParagraph"/>
              <w:spacing w:line="233" w:lineRule="exact"/>
              <w:ind w:left="82"/>
              <w:rPr>
                <w:sz w:val="20"/>
              </w:rPr>
            </w:pPr>
            <w:r>
              <w:rPr>
                <w:color w:val="58595B"/>
                <w:sz w:val="20"/>
              </w:rPr>
              <w:t>55.6</w:t>
            </w:r>
          </w:p>
        </w:tc>
      </w:tr>
      <w:tr w:rsidR="007B6596" w14:paraId="34B3CEB4" w14:textId="77777777" w:rsidTr="002D5496">
        <w:trPr>
          <w:trHeight w:val="296"/>
        </w:trPr>
        <w:tc>
          <w:tcPr>
            <w:tcW w:w="4535" w:type="dxa"/>
            <w:tcBorders>
              <w:top w:val="single" w:sz="4" w:space="0" w:color="75972D"/>
              <w:bottom w:val="single" w:sz="4" w:space="0" w:color="75972D"/>
            </w:tcBorders>
          </w:tcPr>
          <w:p w14:paraId="57D5FC0D" w14:textId="77777777" w:rsidR="007B6596" w:rsidRDefault="007B6596" w:rsidP="00F84F37">
            <w:pPr>
              <w:pStyle w:val="TableParagraph"/>
              <w:spacing w:line="233" w:lineRule="exact"/>
              <w:rPr>
                <w:sz w:val="20"/>
              </w:rPr>
            </w:pPr>
            <w:r>
              <w:rPr>
                <w:color w:val="58595B"/>
                <w:sz w:val="20"/>
              </w:rPr>
              <w:t>Immigration and Border Protection</w:t>
            </w:r>
          </w:p>
        </w:tc>
        <w:tc>
          <w:tcPr>
            <w:tcW w:w="1190" w:type="dxa"/>
            <w:tcBorders>
              <w:top w:val="single" w:sz="4" w:space="0" w:color="75972D"/>
              <w:bottom w:val="single" w:sz="4" w:space="0" w:color="75972D"/>
            </w:tcBorders>
          </w:tcPr>
          <w:p w14:paraId="473370FD" w14:textId="77777777" w:rsidR="007B6596" w:rsidRDefault="007B6596" w:rsidP="00F84F37">
            <w:pPr>
              <w:pStyle w:val="TableParagraph"/>
              <w:spacing w:line="233" w:lineRule="exact"/>
              <w:rPr>
                <w:sz w:val="20"/>
              </w:rPr>
            </w:pPr>
            <w:r>
              <w:rPr>
                <w:color w:val="58595B"/>
                <w:sz w:val="20"/>
              </w:rPr>
              <w:t>2</w:t>
            </w:r>
          </w:p>
        </w:tc>
        <w:tc>
          <w:tcPr>
            <w:tcW w:w="1275" w:type="dxa"/>
            <w:tcBorders>
              <w:top w:val="single" w:sz="4" w:space="0" w:color="75972D"/>
              <w:bottom w:val="single" w:sz="4" w:space="0" w:color="75972D"/>
            </w:tcBorders>
          </w:tcPr>
          <w:p w14:paraId="1B8273D4" w14:textId="77777777" w:rsidR="007B6596" w:rsidRDefault="007B6596" w:rsidP="00F84F37">
            <w:pPr>
              <w:pStyle w:val="TableParagraph"/>
              <w:spacing w:line="233" w:lineRule="exact"/>
              <w:rPr>
                <w:sz w:val="20"/>
              </w:rPr>
            </w:pPr>
            <w:r>
              <w:rPr>
                <w:color w:val="58595B"/>
                <w:sz w:val="20"/>
              </w:rPr>
              <w:t>15</w:t>
            </w:r>
          </w:p>
        </w:tc>
        <w:tc>
          <w:tcPr>
            <w:tcW w:w="1190" w:type="dxa"/>
            <w:tcBorders>
              <w:top w:val="single" w:sz="4" w:space="0" w:color="75972D"/>
              <w:bottom w:val="single" w:sz="4" w:space="0" w:color="75972D"/>
            </w:tcBorders>
          </w:tcPr>
          <w:p w14:paraId="76A23E4A" w14:textId="77777777" w:rsidR="007B6596" w:rsidRDefault="007B6596" w:rsidP="00F84F37">
            <w:pPr>
              <w:pStyle w:val="TableParagraph"/>
              <w:spacing w:line="233" w:lineRule="exact"/>
              <w:ind w:left="81"/>
              <w:rPr>
                <w:sz w:val="20"/>
              </w:rPr>
            </w:pPr>
            <w:r>
              <w:rPr>
                <w:color w:val="58595B"/>
                <w:sz w:val="20"/>
              </w:rPr>
              <w:t>7</w:t>
            </w:r>
          </w:p>
        </w:tc>
        <w:tc>
          <w:tcPr>
            <w:tcW w:w="1190" w:type="dxa"/>
            <w:tcBorders>
              <w:top w:val="single" w:sz="4" w:space="0" w:color="75972D"/>
              <w:bottom w:val="single" w:sz="4" w:space="0" w:color="75972D"/>
            </w:tcBorders>
          </w:tcPr>
          <w:p w14:paraId="493C9884" w14:textId="77777777" w:rsidR="007B6596" w:rsidRDefault="007B6596" w:rsidP="00F84F37">
            <w:pPr>
              <w:pStyle w:val="TableParagraph"/>
              <w:spacing w:line="233" w:lineRule="exact"/>
              <w:ind w:left="82"/>
              <w:rPr>
                <w:sz w:val="20"/>
              </w:rPr>
            </w:pPr>
            <w:r>
              <w:rPr>
                <w:color w:val="58595B"/>
                <w:sz w:val="20"/>
              </w:rPr>
              <w:t>46.7</w:t>
            </w:r>
          </w:p>
        </w:tc>
      </w:tr>
      <w:tr w:rsidR="007B6596" w14:paraId="381C766A" w14:textId="77777777" w:rsidTr="002D5496">
        <w:trPr>
          <w:trHeight w:val="296"/>
        </w:trPr>
        <w:tc>
          <w:tcPr>
            <w:tcW w:w="4535" w:type="dxa"/>
            <w:tcBorders>
              <w:top w:val="single" w:sz="4" w:space="0" w:color="75972D"/>
              <w:bottom w:val="single" w:sz="4" w:space="0" w:color="75972D"/>
            </w:tcBorders>
            <w:shd w:val="clear" w:color="auto" w:fill="EAEEE0"/>
          </w:tcPr>
          <w:p w14:paraId="710DA58E" w14:textId="77777777" w:rsidR="007B6596" w:rsidRDefault="007B6596" w:rsidP="00F84F37">
            <w:pPr>
              <w:pStyle w:val="TableParagraph"/>
              <w:spacing w:line="233" w:lineRule="exact"/>
              <w:rPr>
                <w:sz w:val="20"/>
              </w:rPr>
            </w:pPr>
            <w:r>
              <w:rPr>
                <w:color w:val="58595B"/>
                <w:sz w:val="20"/>
              </w:rPr>
              <w:t>Industry, Innovation and Science</w:t>
            </w:r>
          </w:p>
        </w:tc>
        <w:tc>
          <w:tcPr>
            <w:tcW w:w="1190" w:type="dxa"/>
            <w:tcBorders>
              <w:top w:val="single" w:sz="4" w:space="0" w:color="75972D"/>
              <w:bottom w:val="single" w:sz="4" w:space="0" w:color="75972D"/>
            </w:tcBorders>
            <w:shd w:val="clear" w:color="auto" w:fill="EAEEE0"/>
          </w:tcPr>
          <w:p w14:paraId="33953472" w14:textId="77777777" w:rsidR="007B6596" w:rsidRDefault="007B6596" w:rsidP="00F84F37">
            <w:pPr>
              <w:pStyle w:val="TableParagraph"/>
              <w:spacing w:line="233" w:lineRule="exact"/>
              <w:rPr>
                <w:sz w:val="20"/>
              </w:rPr>
            </w:pPr>
            <w:r>
              <w:rPr>
                <w:color w:val="58595B"/>
                <w:sz w:val="20"/>
              </w:rPr>
              <w:t>22</w:t>
            </w:r>
          </w:p>
        </w:tc>
        <w:tc>
          <w:tcPr>
            <w:tcW w:w="1275" w:type="dxa"/>
            <w:tcBorders>
              <w:top w:val="single" w:sz="4" w:space="0" w:color="75972D"/>
              <w:bottom w:val="single" w:sz="4" w:space="0" w:color="75972D"/>
            </w:tcBorders>
            <w:shd w:val="clear" w:color="auto" w:fill="EAEEE0"/>
          </w:tcPr>
          <w:p w14:paraId="7E09B6A1" w14:textId="77777777" w:rsidR="007B6596" w:rsidRDefault="007B6596" w:rsidP="00F84F37">
            <w:pPr>
              <w:pStyle w:val="TableParagraph"/>
              <w:spacing w:line="233" w:lineRule="exact"/>
              <w:rPr>
                <w:sz w:val="20"/>
              </w:rPr>
            </w:pPr>
            <w:r>
              <w:rPr>
                <w:color w:val="58595B"/>
                <w:sz w:val="20"/>
              </w:rPr>
              <w:t>167</w:t>
            </w:r>
          </w:p>
        </w:tc>
        <w:tc>
          <w:tcPr>
            <w:tcW w:w="1190" w:type="dxa"/>
            <w:tcBorders>
              <w:top w:val="single" w:sz="4" w:space="0" w:color="75972D"/>
              <w:bottom w:val="single" w:sz="4" w:space="0" w:color="75972D"/>
            </w:tcBorders>
            <w:shd w:val="clear" w:color="auto" w:fill="EAEEE0"/>
          </w:tcPr>
          <w:p w14:paraId="55B027B0" w14:textId="77777777" w:rsidR="007B6596" w:rsidRDefault="007B6596" w:rsidP="00F84F37">
            <w:pPr>
              <w:pStyle w:val="TableParagraph"/>
              <w:spacing w:line="233" w:lineRule="exact"/>
              <w:ind w:left="81"/>
              <w:rPr>
                <w:sz w:val="20"/>
              </w:rPr>
            </w:pPr>
            <w:r>
              <w:rPr>
                <w:color w:val="58595B"/>
                <w:sz w:val="20"/>
              </w:rPr>
              <w:t>77</w:t>
            </w:r>
          </w:p>
        </w:tc>
        <w:tc>
          <w:tcPr>
            <w:tcW w:w="1190" w:type="dxa"/>
            <w:tcBorders>
              <w:top w:val="single" w:sz="4" w:space="0" w:color="75972D"/>
              <w:bottom w:val="single" w:sz="4" w:space="0" w:color="75972D"/>
            </w:tcBorders>
            <w:shd w:val="clear" w:color="auto" w:fill="EAEEE0"/>
          </w:tcPr>
          <w:p w14:paraId="61EF65AD" w14:textId="77777777" w:rsidR="007B6596" w:rsidRDefault="007B6596" w:rsidP="00F84F37">
            <w:pPr>
              <w:pStyle w:val="TableParagraph"/>
              <w:spacing w:line="233" w:lineRule="exact"/>
              <w:ind w:left="82"/>
              <w:rPr>
                <w:sz w:val="20"/>
              </w:rPr>
            </w:pPr>
            <w:r>
              <w:rPr>
                <w:color w:val="58595B"/>
                <w:sz w:val="20"/>
              </w:rPr>
              <w:t>46.1</w:t>
            </w:r>
          </w:p>
        </w:tc>
      </w:tr>
      <w:tr w:rsidR="007B6596" w14:paraId="09E8F5D0" w14:textId="77777777" w:rsidTr="002D5496">
        <w:trPr>
          <w:trHeight w:val="296"/>
        </w:trPr>
        <w:tc>
          <w:tcPr>
            <w:tcW w:w="4535" w:type="dxa"/>
            <w:tcBorders>
              <w:top w:val="single" w:sz="4" w:space="0" w:color="75972D"/>
              <w:bottom w:val="single" w:sz="4" w:space="0" w:color="75972D"/>
            </w:tcBorders>
          </w:tcPr>
          <w:p w14:paraId="36F78ECF" w14:textId="77777777" w:rsidR="007B6596" w:rsidRDefault="007B6596" w:rsidP="00F84F37">
            <w:pPr>
              <w:pStyle w:val="TableParagraph"/>
              <w:spacing w:line="233" w:lineRule="exact"/>
              <w:rPr>
                <w:sz w:val="20"/>
              </w:rPr>
            </w:pPr>
            <w:r>
              <w:rPr>
                <w:color w:val="58595B"/>
                <w:sz w:val="20"/>
              </w:rPr>
              <w:t>Infrastructure and Regional Development</w:t>
            </w:r>
          </w:p>
        </w:tc>
        <w:tc>
          <w:tcPr>
            <w:tcW w:w="1190" w:type="dxa"/>
            <w:tcBorders>
              <w:top w:val="single" w:sz="4" w:space="0" w:color="75972D"/>
              <w:bottom w:val="single" w:sz="4" w:space="0" w:color="75972D"/>
            </w:tcBorders>
          </w:tcPr>
          <w:p w14:paraId="522E6DEB" w14:textId="77777777" w:rsidR="007B6596" w:rsidRDefault="007B6596" w:rsidP="00F84F37">
            <w:pPr>
              <w:pStyle w:val="TableParagraph"/>
              <w:spacing w:line="233" w:lineRule="exact"/>
              <w:rPr>
                <w:sz w:val="20"/>
              </w:rPr>
            </w:pPr>
            <w:r>
              <w:rPr>
                <w:color w:val="58595B"/>
                <w:sz w:val="20"/>
              </w:rPr>
              <w:t>78</w:t>
            </w:r>
          </w:p>
        </w:tc>
        <w:tc>
          <w:tcPr>
            <w:tcW w:w="1275" w:type="dxa"/>
            <w:tcBorders>
              <w:top w:val="single" w:sz="4" w:space="0" w:color="75972D"/>
              <w:bottom w:val="single" w:sz="4" w:space="0" w:color="75972D"/>
            </w:tcBorders>
          </w:tcPr>
          <w:p w14:paraId="5A3BBE97" w14:textId="77777777" w:rsidR="007B6596" w:rsidRDefault="007B6596" w:rsidP="00F84F37">
            <w:pPr>
              <w:pStyle w:val="TableParagraph"/>
              <w:spacing w:line="233" w:lineRule="exact"/>
              <w:rPr>
                <w:sz w:val="20"/>
              </w:rPr>
            </w:pPr>
            <w:r>
              <w:rPr>
                <w:color w:val="58595B"/>
                <w:sz w:val="20"/>
              </w:rPr>
              <w:t>669</w:t>
            </w:r>
          </w:p>
        </w:tc>
        <w:tc>
          <w:tcPr>
            <w:tcW w:w="1190" w:type="dxa"/>
            <w:tcBorders>
              <w:top w:val="single" w:sz="4" w:space="0" w:color="75972D"/>
              <w:bottom w:val="single" w:sz="4" w:space="0" w:color="75972D"/>
            </w:tcBorders>
          </w:tcPr>
          <w:p w14:paraId="410B881D" w14:textId="77777777" w:rsidR="007B6596" w:rsidRDefault="007B6596" w:rsidP="00F84F37">
            <w:pPr>
              <w:pStyle w:val="TableParagraph"/>
              <w:spacing w:line="233" w:lineRule="exact"/>
              <w:ind w:left="81"/>
              <w:rPr>
                <w:sz w:val="20"/>
              </w:rPr>
            </w:pPr>
            <w:r>
              <w:rPr>
                <w:color w:val="58595B"/>
                <w:sz w:val="20"/>
              </w:rPr>
              <w:t>248</w:t>
            </w:r>
          </w:p>
        </w:tc>
        <w:tc>
          <w:tcPr>
            <w:tcW w:w="1190" w:type="dxa"/>
            <w:tcBorders>
              <w:top w:val="single" w:sz="4" w:space="0" w:color="75972D"/>
              <w:bottom w:val="single" w:sz="4" w:space="0" w:color="75972D"/>
            </w:tcBorders>
          </w:tcPr>
          <w:p w14:paraId="72719188" w14:textId="77777777" w:rsidR="007B6596" w:rsidRDefault="007B6596" w:rsidP="00F84F37">
            <w:pPr>
              <w:pStyle w:val="TableParagraph"/>
              <w:spacing w:line="233" w:lineRule="exact"/>
              <w:ind w:left="82"/>
              <w:rPr>
                <w:sz w:val="20"/>
              </w:rPr>
            </w:pPr>
            <w:r>
              <w:rPr>
                <w:color w:val="58595B"/>
                <w:sz w:val="20"/>
              </w:rPr>
              <w:t>37.1</w:t>
            </w:r>
          </w:p>
        </w:tc>
      </w:tr>
      <w:tr w:rsidR="007B6596" w14:paraId="42ABC25B" w14:textId="77777777" w:rsidTr="002D5496">
        <w:trPr>
          <w:trHeight w:val="296"/>
        </w:trPr>
        <w:tc>
          <w:tcPr>
            <w:tcW w:w="4535" w:type="dxa"/>
            <w:tcBorders>
              <w:top w:val="single" w:sz="4" w:space="0" w:color="75972D"/>
              <w:bottom w:val="single" w:sz="4" w:space="0" w:color="75972D"/>
            </w:tcBorders>
            <w:shd w:val="clear" w:color="auto" w:fill="EAEEE0"/>
          </w:tcPr>
          <w:p w14:paraId="492AD326" w14:textId="77777777" w:rsidR="007B6596" w:rsidRDefault="007B6596" w:rsidP="00F84F37">
            <w:pPr>
              <w:pStyle w:val="TableParagraph"/>
              <w:spacing w:line="233" w:lineRule="exact"/>
              <w:rPr>
                <w:sz w:val="20"/>
              </w:rPr>
            </w:pPr>
            <w:r>
              <w:rPr>
                <w:color w:val="58595B"/>
                <w:sz w:val="20"/>
              </w:rPr>
              <w:t>Prime Minister and Cabinet</w:t>
            </w:r>
          </w:p>
        </w:tc>
        <w:tc>
          <w:tcPr>
            <w:tcW w:w="1190" w:type="dxa"/>
            <w:tcBorders>
              <w:top w:val="single" w:sz="4" w:space="0" w:color="75972D"/>
              <w:bottom w:val="single" w:sz="4" w:space="0" w:color="75972D"/>
            </w:tcBorders>
            <w:shd w:val="clear" w:color="auto" w:fill="EAEEE0"/>
          </w:tcPr>
          <w:p w14:paraId="0AF3478D" w14:textId="77777777" w:rsidR="007B6596" w:rsidRDefault="007B6596" w:rsidP="00F84F37">
            <w:pPr>
              <w:pStyle w:val="TableParagraph"/>
              <w:spacing w:line="233" w:lineRule="exact"/>
              <w:rPr>
                <w:sz w:val="20"/>
              </w:rPr>
            </w:pPr>
            <w:r>
              <w:rPr>
                <w:color w:val="58595B"/>
                <w:sz w:val="20"/>
              </w:rPr>
              <w:t>9</w:t>
            </w:r>
          </w:p>
        </w:tc>
        <w:tc>
          <w:tcPr>
            <w:tcW w:w="1275" w:type="dxa"/>
            <w:tcBorders>
              <w:top w:val="single" w:sz="4" w:space="0" w:color="75972D"/>
              <w:bottom w:val="single" w:sz="4" w:space="0" w:color="75972D"/>
            </w:tcBorders>
            <w:shd w:val="clear" w:color="auto" w:fill="EAEEE0"/>
          </w:tcPr>
          <w:p w14:paraId="320CB188" w14:textId="77777777" w:rsidR="007B6596" w:rsidRDefault="007B6596" w:rsidP="00F84F37">
            <w:pPr>
              <w:pStyle w:val="TableParagraph"/>
              <w:spacing w:line="233" w:lineRule="exact"/>
              <w:rPr>
                <w:sz w:val="20"/>
              </w:rPr>
            </w:pPr>
            <w:r>
              <w:rPr>
                <w:color w:val="58595B"/>
                <w:sz w:val="20"/>
              </w:rPr>
              <w:t>71</w:t>
            </w:r>
          </w:p>
        </w:tc>
        <w:tc>
          <w:tcPr>
            <w:tcW w:w="1190" w:type="dxa"/>
            <w:tcBorders>
              <w:top w:val="single" w:sz="4" w:space="0" w:color="75972D"/>
              <w:bottom w:val="single" w:sz="4" w:space="0" w:color="75972D"/>
            </w:tcBorders>
            <w:shd w:val="clear" w:color="auto" w:fill="EAEEE0"/>
          </w:tcPr>
          <w:p w14:paraId="2C0388EC" w14:textId="77777777" w:rsidR="007B6596" w:rsidRDefault="007B6596" w:rsidP="00F84F37">
            <w:pPr>
              <w:pStyle w:val="TableParagraph"/>
              <w:spacing w:line="233" w:lineRule="exact"/>
              <w:ind w:left="81"/>
              <w:rPr>
                <w:sz w:val="20"/>
              </w:rPr>
            </w:pPr>
            <w:r>
              <w:rPr>
                <w:color w:val="58595B"/>
                <w:sz w:val="20"/>
              </w:rPr>
              <w:t>35</w:t>
            </w:r>
          </w:p>
        </w:tc>
        <w:tc>
          <w:tcPr>
            <w:tcW w:w="1190" w:type="dxa"/>
            <w:tcBorders>
              <w:top w:val="single" w:sz="4" w:space="0" w:color="75972D"/>
              <w:bottom w:val="single" w:sz="4" w:space="0" w:color="75972D"/>
            </w:tcBorders>
            <w:shd w:val="clear" w:color="auto" w:fill="EAEEE0"/>
          </w:tcPr>
          <w:p w14:paraId="1EA88966" w14:textId="77777777" w:rsidR="007B6596" w:rsidRDefault="007B6596" w:rsidP="00F84F37">
            <w:pPr>
              <w:pStyle w:val="TableParagraph"/>
              <w:spacing w:line="233" w:lineRule="exact"/>
              <w:ind w:left="82"/>
              <w:rPr>
                <w:sz w:val="20"/>
              </w:rPr>
            </w:pPr>
            <w:r>
              <w:rPr>
                <w:color w:val="58595B"/>
                <w:sz w:val="20"/>
              </w:rPr>
              <w:t>49.3</w:t>
            </w:r>
          </w:p>
        </w:tc>
      </w:tr>
      <w:tr w:rsidR="007B6596" w14:paraId="7163B039" w14:textId="77777777" w:rsidTr="002D5496">
        <w:trPr>
          <w:trHeight w:val="296"/>
        </w:trPr>
        <w:tc>
          <w:tcPr>
            <w:tcW w:w="4535" w:type="dxa"/>
            <w:tcBorders>
              <w:top w:val="single" w:sz="4" w:space="0" w:color="75972D"/>
              <w:bottom w:val="single" w:sz="4" w:space="0" w:color="75972D"/>
            </w:tcBorders>
          </w:tcPr>
          <w:p w14:paraId="524BEEA8" w14:textId="77777777" w:rsidR="007B6596" w:rsidRDefault="007B6596" w:rsidP="00F84F37">
            <w:pPr>
              <w:pStyle w:val="TableParagraph"/>
              <w:spacing w:line="233" w:lineRule="exact"/>
              <w:rPr>
                <w:sz w:val="20"/>
              </w:rPr>
            </w:pPr>
            <w:r>
              <w:rPr>
                <w:color w:val="58595B"/>
                <w:sz w:val="20"/>
              </w:rPr>
              <w:t>Social Services</w:t>
            </w:r>
          </w:p>
        </w:tc>
        <w:tc>
          <w:tcPr>
            <w:tcW w:w="1190" w:type="dxa"/>
            <w:tcBorders>
              <w:top w:val="single" w:sz="4" w:space="0" w:color="75972D"/>
              <w:bottom w:val="single" w:sz="4" w:space="0" w:color="75972D"/>
            </w:tcBorders>
          </w:tcPr>
          <w:p w14:paraId="460F7574" w14:textId="77777777" w:rsidR="007B6596" w:rsidRDefault="007B6596" w:rsidP="00F84F37">
            <w:pPr>
              <w:pStyle w:val="TableParagraph"/>
              <w:spacing w:line="233" w:lineRule="exact"/>
              <w:rPr>
                <w:sz w:val="20"/>
              </w:rPr>
            </w:pPr>
            <w:r>
              <w:rPr>
                <w:color w:val="58595B"/>
                <w:sz w:val="20"/>
              </w:rPr>
              <w:t>11</w:t>
            </w:r>
          </w:p>
        </w:tc>
        <w:tc>
          <w:tcPr>
            <w:tcW w:w="1275" w:type="dxa"/>
            <w:tcBorders>
              <w:top w:val="single" w:sz="4" w:space="0" w:color="75972D"/>
              <w:bottom w:val="single" w:sz="4" w:space="0" w:color="75972D"/>
            </w:tcBorders>
          </w:tcPr>
          <w:p w14:paraId="5A19B57C" w14:textId="77777777" w:rsidR="007B6596" w:rsidRDefault="007B6596" w:rsidP="00F84F37">
            <w:pPr>
              <w:pStyle w:val="TableParagraph"/>
              <w:spacing w:line="233" w:lineRule="exact"/>
              <w:rPr>
                <w:sz w:val="20"/>
              </w:rPr>
            </w:pPr>
            <w:r>
              <w:rPr>
                <w:color w:val="58595B"/>
                <w:sz w:val="20"/>
              </w:rPr>
              <w:t>81</w:t>
            </w:r>
          </w:p>
        </w:tc>
        <w:tc>
          <w:tcPr>
            <w:tcW w:w="1190" w:type="dxa"/>
            <w:tcBorders>
              <w:top w:val="single" w:sz="4" w:space="0" w:color="75972D"/>
              <w:bottom w:val="single" w:sz="4" w:space="0" w:color="75972D"/>
            </w:tcBorders>
          </w:tcPr>
          <w:p w14:paraId="275447CA" w14:textId="77777777" w:rsidR="007B6596" w:rsidRDefault="007B6596" w:rsidP="00F84F37">
            <w:pPr>
              <w:pStyle w:val="TableParagraph"/>
              <w:spacing w:line="233" w:lineRule="exact"/>
              <w:ind w:left="81"/>
              <w:rPr>
                <w:sz w:val="20"/>
              </w:rPr>
            </w:pPr>
            <w:r>
              <w:rPr>
                <w:color w:val="58595B"/>
                <w:sz w:val="20"/>
              </w:rPr>
              <w:t>45</w:t>
            </w:r>
          </w:p>
        </w:tc>
        <w:tc>
          <w:tcPr>
            <w:tcW w:w="1190" w:type="dxa"/>
            <w:tcBorders>
              <w:top w:val="single" w:sz="4" w:space="0" w:color="75972D"/>
              <w:bottom w:val="single" w:sz="4" w:space="0" w:color="75972D"/>
            </w:tcBorders>
          </w:tcPr>
          <w:p w14:paraId="6752DFE1" w14:textId="77777777" w:rsidR="007B6596" w:rsidRDefault="007B6596" w:rsidP="00F84F37">
            <w:pPr>
              <w:pStyle w:val="TableParagraph"/>
              <w:spacing w:line="233" w:lineRule="exact"/>
              <w:ind w:left="82"/>
              <w:rPr>
                <w:sz w:val="20"/>
              </w:rPr>
            </w:pPr>
            <w:r>
              <w:rPr>
                <w:color w:val="58595B"/>
                <w:sz w:val="20"/>
              </w:rPr>
              <w:t>55.6</w:t>
            </w:r>
          </w:p>
        </w:tc>
      </w:tr>
      <w:tr w:rsidR="007B6596" w14:paraId="37B2A973" w14:textId="77777777" w:rsidTr="002D5496">
        <w:trPr>
          <w:trHeight w:val="296"/>
        </w:trPr>
        <w:tc>
          <w:tcPr>
            <w:tcW w:w="4535" w:type="dxa"/>
            <w:tcBorders>
              <w:top w:val="single" w:sz="4" w:space="0" w:color="75972D"/>
              <w:bottom w:val="single" w:sz="4" w:space="0" w:color="75972D"/>
            </w:tcBorders>
            <w:shd w:val="clear" w:color="auto" w:fill="EAEEE0"/>
          </w:tcPr>
          <w:p w14:paraId="186C73B8" w14:textId="77777777" w:rsidR="007B6596" w:rsidRDefault="007B6596" w:rsidP="00F84F37">
            <w:pPr>
              <w:pStyle w:val="TableParagraph"/>
              <w:spacing w:line="233" w:lineRule="exact"/>
              <w:rPr>
                <w:sz w:val="20"/>
              </w:rPr>
            </w:pPr>
            <w:r>
              <w:rPr>
                <w:color w:val="58595B"/>
                <w:sz w:val="20"/>
              </w:rPr>
              <w:t>Treasury</w:t>
            </w:r>
          </w:p>
        </w:tc>
        <w:tc>
          <w:tcPr>
            <w:tcW w:w="1190" w:type="dxa"/>
            <w:tcBorders>
              <w:top w:val="single" w:sz="4" w:space="0" w:color="75972D"/>
              <w:bottom w:val="single" w:sz="4" w:space="0" w:color="75972D"/>
            </w:tcBorders>
            <w:shd w:val="clear" w:color="auto" w:fill="EAEEE0"/>
          </w:tcPr>
          <w:p w14:paraId="13A01ACF" w14:textId="77777777" w:rsidR="007B6596" w:rsidRDefault="007B6596" w:rsidP="00F84F37">
            <w:pPr>
              <w:pStyle w:val="TableParagraph"/>
              <w:spacing w:line="233" w:lineRule="exact"/>
              <w:rPr>
                <w:sz w:val="20"/>
              </w:rPr>
            </w:pPr>
            <w:r>
              <w:rPr>
                <w:color w:val="58595B"/>
                <w:sz w:val="20"/>
              </w:rPr>
              <w:t>25</w:t>
            </w:r>
          </w:p>
        </w:tc>
        <w:tc>
          <w:tcPr>
            <w:tcW w:w="1275" w:type="dxa"/>
            <w:tcBorders>
              <w:top w:val="single" w:sz="4" w:space="0" w:color="75972D"/>
              <w:bottom w:val="single" w:sz="4" w:space="0" w:color="75972D"/>
            </w:tcBorders>
            <w:shd w:val="clear" w:color="auto" w:fill="EAEEE0"/>
          </w:tcPr>
          <w:p w14:paraId="00313D30" w14:textId="77777777" w:rsidR="007B6596" w:rsidRDefault="007B6596" w:rsidP="00F84F37">
            <w:pPr>
              <w:pStyle w:val="TableParagraph"/>
              <w:spacing w:line="233" w:lineRule="exact"/>
              <w:rPr>
                <w:sz w:val="20"/>
              </w:rPr>
            </w:pPr>
            <w:r>
              <w:rPr>
                <w:color w:val="58595B"/>
                <w:sz w:val="20"/>
              </w:rPr>
              <w:t>143</w:t>
            </w:r>
          </w:p>
        </w:tc>
        <w:tc>
          <w:tcPr>
            <w:tcW w:w="1190" w:type="dxa"/>
            <w:tcBorders>
              <w:top w:val="single" w:sz="4" w:space="0" w:color="75972D"/>
              <w:bottom w:val="single" w:sz="4" w:space="0" w:color="75972D"/>
            </w:tcBorders>
            <w:shd w:val="clear" w:color="auto" w:fill="EAEEE0"/>
          </w:tcPr>
          <w:p w14:paraId="7C050093" w14:textId="77777777" w:rsidR="007B6596" w:rsidRDefault="007B6596" w:rsidP="00F84F37">
            <w:pPr>
              <w:pStyle w:val="TableParagraph"/>
              <w:spacing w:line="233" w:lineRule="exact"/>
              <w:ind w:left="81"/>
              <w:rPr>
                <w:sz w:val="20"/>
              </w:rPr>
            </w:pPr>
            <w:r>
              <w:rPr>
                <w:color w:val="58595B"/>
                <w:sz w:val="20"/>
              </w:rPr>
              <w:t>59</w:t>
            </w:r>
          </w:p>
        </w:tc>
        <w:tc>
          <w:tcPr>
            <w:tcW w:w="1190" w:type="dxa"/>
            <w:tcBorders>
              <w:top w:val="single" w:sz="4" w:space="0" w:color="75972D"/>
              <w:bottom w:val="single" w:sz="4" w:space="0" w:color="75972D"/>
            </w:tcBorders>
            <w:shd w:val="clear" w:color="auto" w:fill="EAEEE0"/>
          </w:tcPr>
          <w:p w14:paraId="66F3F2B3" w14:textId="77777777" w:rsidR="007B6596" w:rsidRDefault="007B6596" w:rsidP="00F84F37">
            <w:pPr>
              <w:pStyle w:val="TableParagraph"/>
              <w:spacing w:line="233" w:lineRule="exact"/>
              <w:ind w:left="82"/>
              <w:rPr>
                <w:sz w:val="20"/>
              </w:rPr>
            </w:pPr>
            <w:r>
              <w:rPr>
                <w:color w:val="58595B"/>
                <w:sz w:val="20"/>
              </w:rPr>
              <w:t>41.3</w:t>
            </w:r>
          </w:p>
        </w:tc>
      </w:tr>
      <w:tr w:rsidR="007B6596" w14:paraId="3C484A62" w14:textId="77777777" w:rsidTr="002D5496">
        <w:trPr>
          <w:trHeight w:val="296"/>
        </w:trPr>
        <w:tc>
          <w:tcPr>
            <w:tcW w:w="4535" w:type="dxa"/>
            <w:tcBorders>
              <w:top w:val="single" w:sz="4" w:space="0" w:color="75972D"/>
              <w:bottom w:val="single" w:sz="4" w:space="0" w:color="75972D"/>
            </w:tcBorders>
          </w:tcPr>
          <w:p w14:paraId="5C1B743F" w14:textId="77777777" w:rsidR="007B6596" w:rsidRDefault="007B6596" w:rsidP="00F84F37">
            <w:pPr>
              <w:pStyle w:val="TableParagraph"/>
              <w:spacing w:line="233" w:lineRule="exact"/>
              <w:rPr>
                <w:sz w:val="20"/>
              </w:rPr>
            </w:pPr>
            <w:r>
              <w:rPr>
                <w:color w:val="58595B"/>
                <w:sz w:val="20"/>
              </w:rPr>
              <w:t>Veterans’ Affairs</w:t>
            </w:r>
          </w:p>
        </w:tc>
        <w:tc>
          <w:tcPr>
            <w:tcW w:w="1190" w:type="dxa"/>
            <w:tcBorders>
              <w:top w:val="single" w:sz="4" w:space="0" w:color="75972D"/>
              <w:bottom w:val="single" w:sz="4" w:space="0" w:color="75972D"/>
            </w:tcBorders>
          </w:tcPr>
          <w:p w14:paraId="24477C11" w14:textId="77777777" w:rsidR="007B6596" w:rsidRDefault="007B6596" w:rsidP="00F84F37">
            <w:pPr>
              <w:pStyle w:val="TableParagraph"/>
              <w:spacing w:line="233" w:lineRule="exact"/>
              <w:rPr>
                <w:sz w:val="20"/>
              </w:rPr>
            </w:pPr>
            <w:r>
              <w:rPr>
                <w:color w:val="58595B"/>
                <w:sz w:val="20"/>
              </w:rPr>
              <w:t>7</w:t>
            </w:r>
          </w:p>
        </w:tc>
        <w:tc>
          <w:tcPr>
            <w:tcW w:w="1275" w:type="dxa"/>
            <w:tcBorders>
              <w:top w:val="single" w:sz="4" w:space="0" w:color="75972D"/>
              <w:bottom w:val="single" w:sz="4" w:space="0" w:color="75972D"/>
            </w:tcBorders>
          </w:tcPr>
          <w:p w14:paraId="656F5038" w14:textId="77777777" w:rsidR="007B6596" w:rsidRDefault="007B6596" w:rsidP="00F84F37">
            <w:pPr>
              <w:pStyle w:val="TableParagraph"/>
              <w:spacing w:line="233" w:lineRule="exact"/>
              <w:rPr>
                <w:sz w:val="20"/>
              </w:rPr>
            </w:pPr>
            <w:r>
              <w:rPr>
                <w:color w:val="58595B"/>
                <w:sz w:val="20"/>
              </w:rPr>
              <w:t>44</w:t>
            </w:r>
          </w:p>
        </w:tc>
        <w:tc>
          <w:tcPr>
            <w:tcW w:w="1190" w:type="dxa"/>
            <w:tcBorders>
              <w:top w:val="single" w:sz="4" w:space="0" w:color="75972D"/>
              <w:bottom w:val="single" w:sz="4" w:space="0" w:color="75972D"/>
            </w:tcBorders>
          </w:tcPr>
          <w:p w14:paraId="7A656F73" w14:textId="77777777" w:rsidR="007B6596" w:rsidRDefault="007B6596" w:rsidP="00F84F37">
            <w:pPr>
              <w:pStyle w:val="TableParagraph"/>
              <w:spacing w:line="233" w:lineRule="exact"/>
              <w:ind w:left="81"/>
              <w:rPr>
                <w:sz w:val="20"/>
              </w:rPr>
            </w:pPr>
            <w:r>
              <w:rPr>
                <w:color w:val="58595B"/>
                <w:sz w:val="20"/>
              </w:rPr>
              <w:t>17</w:t>
            </w:r>
          </w:p>
        </w:tc>
        <w:tc>
          <w:tcPr>
            <w:tcW w:w="1190" w:type="dxa"/>
            <w:tcBorders>
              <w:top w:val="single" w:sz="4" w:space="0" w:color="75972D"/>
              <w:bottom w:val="single" w:sz="4" w:space="0" w:color="75972D"/>
            </w:tcBorders>
          </w:tcPr>
          <w:p w14:paraId="20717954" w14:textId="77777777" w:rsidR="007B6596" w:rsidRDefault="007B6596" w:rsidP="00F84F37">
            <w:pPr>
              <w:pStyle w:val="TableParagraph"/>
              <w:spacing w:line="233" w:lineRule="exact"/>
              <w:ind w:left="82"/>
              <w:rPr>
                <w:sz w:val="20"/>
              </w:rPr>
            </w:pPr>
            <w:r>
              <w:rPr>
                <w:color w:val="58595B"/>
                <w:sz w:val="20"/>
              </w:rPr>
              <w:t>38.6</w:t>
            </w:r>
          </w:p>
        </w:tc>
      </w:tr>
      <w:tr w:rsidR="007B6596" w14:paraId="7857A686" w14:textId="77777777" w:rsidTr="002D5496">
        <w:trPr>
          <w:trHeight w:val="296"/>
        </w:trPr>
        <w:tc>
          <w:tcPr>
            <w:tcW w:w="4535" w:type="dxa"/>
            <w:tcBorders>
              <w:top w:val="single" w:sz="4" w:space="0" w:color="75972D"/>
              <w:bottom w:val="single" w:sz="4" w:space="0" w:color="75972D"/>
            </w:tcBorders>
            <w:shd w:val="clear" w:color="auto" w:fill="EAEEE0"/>
          </w:tcPr>
          <w:p w14:paraId="3C5A544A" w14:textId="77777777" w:rsidR="007B6596" w:rsidRDefault="007B6596" w:rsidP="00F84F37">
            <w:pPr>
              <w:pStyle w:val="TableParagraph"/>
              <w:spacing w:line="233" w:lineRule="exact"/>
              <w:rPr>
                <w:rFonts w:ascii="Montserrat"/>
                <w:b/>
                <w:sz w:val="20"/>
              </w:rPr>
            </w:pPr>
            <w:r>
              <w:rPr>
                <w:rFonts w:ascii="Montserrat"/>
                <w:b/>
                <w:color w:val="58595B"/>
                <w:sz w:val="20"/>
              </w:rPr>
              <w:t>TOTAL</w:t>
            </w:r>
          </w:p>
        </w:tc>
        <w:tc>
          <w:tcPr>
            <w:tcW w:w="1190" w:type="dxa"/>
            <w:tcBorders>
              <w:top w:val="single" w:sz="4" w:space="0" w:color="75972D"/>
              <w:bottom w:val="single" w:sz="4" w:space="0" w:color="75972D"/>
            </w:tcBorders>
            <w:shd w:val="clear" w:color="auto" w:fill="EAEEE0"/>
          </w:tcPr>
          <w:p w14:paraId="706067AF" w14:textId="77777777" w:rsidR="007B6596" w:rsidRDefault="007B6596" w:rsidP="00F84F37">
            <w:pPr>
              <w:pStyle w:val="TableParagraph"/>
              <w:spacing w:line="233" w:lineRule="exact"/>
              <w:rPr>
                <w:rFonts w:ascii="Montserrat"/>
                <w:b/>
                <w:sz w:val="20"/>
              </w:rPr>
            </w:pPr>
            <w:r>
              <w:rPr>
                <w:rFonts w:ascii="Montserrat"/>
                <w:b/>
                <w:color w:val="58595B"/>
                <w:sz w:val="20"/>
              </w:rPr>
              <w:t>337</w:t>
            </w:r>
          </w:p>
        </w:tc>
        <w:tc>
          <w:tcPr>
            <w:tcW w:w="1275" w:type="dxa"/>
            <w:tcBorders>
              <w:top w:val="single" w:sz="4" w:space="0" w:color="75972D"/>
              <w:bottom w:val="single" w:sz="4" w:space="0" w:color="75972D"/>
            </w:tcBorders>
            <w:shd w:val="clear" w:color="auto" w:fill="EAEEE0"/>
          </w:tcPr>
          <w:p w14:paraId="3D768562" w14:textId="77777777" w:rsidR="007B6596" w:rsidRDefault="007B6596" w:rsidP="00F84F37">
            <w:pPr>
              <w:pStyle w:val="TableParagraph"/>
              <w:spacing w:line="233" w:lineRule="exact"/>
              <w:rPr>
                <w:rFonts w:ascii="Montserrat"/>
                <w:b/>
                <w:sz w:val="20"/>
              </w:rPr>
            </w:pPr>
            <w:r>
              <w:rPr>
                <w:rFonts w:ascii="Montserrat"/>
                <w:b/>
                <w:color w:val="58595B"/>
                <w:sz w:val="20"/>
              </w:rPr>
              <w:t>2,508</w:t>
            </w:r>
          </w:p>
        </w:tc>
        <w:tc>
          <w:tcPr>
            <w:tcW w:w="1190" w:type="dxa"/>
            <w:tcBorders>
              <w:top w:val="single" w:sz="4" w:space="0" w:color="75972D"/>
              <w:bottom w:val="single" w:sz="4" w:space="0" w:color="75972D"/>
            </w:tcBorders>
            <w:shd w:val="clear" w:color="auto" w:fill="EAEEE0"/>
          </w:tcPr>
          <w:p w14:paraId="06E7CE28" w14:textId="77777777" w:rsidR="007B6596" w:rsidRDefault="007B6596" w:rsidP="00F84F37">
            <w:pPr>
              <w:pStyle w:val="TableParagraph"/>
              <w:spacing w:line="233" w:lineRule="exact"/>
              <w:ind w:left="81"/>
              <w:rPr>
                <w:rFonts w:ascii="Montserrat"/>
                <w:b/>
                <w:sz w:val="20"/>
              </w:rPr>
            </w:pPr>
            <w:r>
              <w:rPr>
                <w:rFonts w:ascii="Montserrat"/>
                <w:b/>
                <w:color w:val="58595B"/>
                <w:sz w:val="20"/>
              </w:rPr>
              <w:t>1,072</w:t>
            </w:r>
          </w:p>
        </w:tc>
        <w:tc>
          <w:tcPr>
            <w:tcW w:w="1190" w:type="dxa"/>
            <w:tcBorders>
              <w:top w:val="single" w:sz="4" w:space="0" w:color="75972D"/>
              <w:bottom w:val="single" w:sz="4" w:space="0" w:color="75972D"/>
            </w:tcBorders>
            <w:shd w:val="clear" w:color="auto" w:fill="EAEEE0"/>
          </w:tcPr>
          <w:p w14:paraId="05DC87F0" w14:textId="77777777" w:rsidR="007B6596" w:rsidRDefault="007B6596" w:rsidP="00F84F37">
            <w:pPr>
              <w:pStyle w:val="TableParagraph"/>
              <w:spacing w:line="233" w:lineRule="exact"/>
              <w:ind w:left="82"/>
              <w:rPr>
                <w:rFonts w:ascii="Montserrat"/>
                <w:b/>
                <w:sz w:val="20"/>
              </w:rPr>
            </w:pPr>
            <w:r>
              <w:rPr>
                <w:rFonts w:ascii="Montserrat"/>
                <w:b/>
                <w:color w:val="58595B"/>
                <w:sz w:val="20"/>
              </w:rPr>
              <w:t>42.7</w:t>
            </w:r>
          </w:p>
        </w:tc>
      </w:tr>
    </w:tbl>
    <w:p w14:paraId="6C17236F" w14:textId="77777777" w:rsidR="007B6596" w:rsidRDefault="007B6596" w:rsidP="007B6596">
      <w:pPr>
        <w:pStyle w:val="Heading2"/>
      </w:pPr>
      <w:r>
        <w:t>New Appointments</w:t>
      </w:r>
    </w:p>
    <w:p w14:paraId="4EB74EF6" w14:textId="77777777" w:rsidR="007B6596" w:rsidRDefault="007B6596" w:rsidP="00081EB9">
      <w:pPr>
        <w:pStyle w:val="BodyText"/>
        <w:ind w:left="0"/>
      </w:pPr>
      <w:r>
        <w:t>New appointments are those appointments made over the 2016-17 financial year that were not reappointments of the same person to the same position.</w:t>
      </w:r>
    </w:p>
    <w:p w14:paraId="695D1419" w14:textId="77777777" w:rsidR="007B6596" w:rsidRDefault="007B6596" w:rsidP="00081EB9">
      <w:pPr>
        <w:pStyle w:val="BodyText"/>
        <w:ind w:left="0"/>
      </w:pPr>
      <w:r>
        <w:t>Of the 729 new appointments made in 2016-17, 46.2 per cent of appointees were women.</w:t>
      </w:r>
    </w:p>
    <w:p w14:paraId="32D8F007" w14:textId="77777777" w:rsidR="007B6596" w:rsidRDefault="007B6596" w:rsidP="00081EB9">
      <w:pPr>
        <w:pStyle w:val="BodyText"/>
        <w:ind w:left="0"/>
      </w:pPr>
      <w:r>
        <w:t xml:space="preserve">This is slightly lower than the 2015-16 figure of 46.5 per cent. The individual portfolio results (see </w:t>
      </w:r>
      <w:r>
        <w:rPr>
          <w:u w:val="single" w:color="58595B"/>
        </w:rPr>
        <w:t>Table 3</w:t>
      </w:r>
      <w:r>
        <w:t xml:space="preserve"> – page 8) show that in 12 out of 18 portfolios there was an increase in the percentage of new appointees who were women. As at 30 June 2017, women comprised over 50 per cent of new appointments made by seven of the 18 portfolios.</w:t>
      </w:r>
    </w:p>
    <w:p w14:paraId="477D1A6E" w14:textId="77777777" w:rsidR="007B6596" w:rsidRDefault="007B6596" w:rsidP="007B6596">
      <w:pPr>
        <w:pStyle w:val="BodyText"/>
        <w:rPr>
          <w:sz w:val="16"/>
        </w:rPr>
      </w:pPr>
    </w:p>
    <w:p w14:paraId="6D2C9E6F" w14:textId="1C1B498E" w:rsidR="007B6596" w:rsidRDefault="007B6596" w:rsidP="002D5496">
      <w:pPr>
        <w:jc w:val="center"/>
        <w:rPr>
          <w:sz w:val="13"/>
        </w:rPr>
      </w:pPr>
      <w:r>
        <w:rPr>
          <w:noProof/>
          <w:sz w:val="13"/>
          <w:lang w:val="en-AU" w:eastAsia="en-AU" w:bidi="ar-SA"/>
        </w:rPr>
        <w:drawing>
          <wp:inline distT="0" distB="0" distL="0" distR="0" wp14:anchorId="73723B4B" wp14:editId="3F200BFA">
            <wp:extent cx="3369382" cy="2054151"/>
            <wp:effectExtent l="0" t="0" r="2540" b="3810"/>
            <wp:docPr id="6" name="Picture 6" descr="Two women shaking hands over a desk&#10;" title="Two women shaking hands over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531734531_Photo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50977" cy="2103896"/>
                    </a:xfrm>
                    <a:prstGeom prst="rect">
                      <a:avLst/>
                    </a:prstGeom>
                  </pic:spPr>
                </pic:pic>
              </a:graphicData>
            </a:graphic>
          </wp:inline>
        </w:drawing>
      </w:r>
      <w:r>
        <w:rPr>
          <w:sz w:val="13"/>
        </w:rPr>
        <w:br w:type="page"/>
      </w:r>
    </w:p>
    <w:p w14:paraId="17A528FD" w14:textId="518672C5" w:rsidR="00BF6A29" w:rsidRPr="00BF6A29" w:rsidRDefault="00BF6A29" w:rsidP="00BF6A29">
      <w:pPr>
        <w:pStyle w:val="Caption"/>
        <w:keepNext/>
        <w:rPr>
          <w:i w:val="0"/>
          <w:color w:val="8CA74F"/>
          <w:sz w:val="22"/>
          <w:szCs w:val="22"/>
        </w:rPr>
      </w:pPr>
      <w:r w:rsidRPr="00BF6A29">
        <w:rPr>
          <w:i w:val="0"/>
          <w:color w:val="8CA74F"/>
          <w:sz w:val="22"/>
          <w:szCs w:val="22"/>
        </w:rPr>
        <w:lastRenderedPageBreak/>
        <w:t xml:space="preserve">Table </w:t>
      </w:r>
      <w:r w:rsidRPr="00BF6A29">
        <w:rPr>
          <w:i w:val="0"/>
          <w:color w:val="8CA74F"/>
          <w:sz w:val="22"/>
          <w:szCs w:val="22"/>
        </w:rPr>
        <w:fldChar w:fldCharType="begin"/>
      </w:r>
      <w:r w:rsidRPr="00BF6A29">
        <w:rPr>
          <w:i w:val="0"/>
          <w:color w:val="8CA74F"/>
          <w:sz w:val="22"/>
          <w:szCs w:val="22"/>
        </w:rPr>
        <w:instrText xml:space="preserve"> SEQ Table \* ARABIC </w:instrText>
      </w:r>
      <w:r w:rsidRPr="00BF6A29">
        <w:rPr>
          <w:i w:val="0"/>
          <w:color w:val="8CA74F"/>
          <w:sz w:val="22"/>
          <w:szCs w:val="22"/>
        </w:rPr>
        <w:fldChar w:fldCharType="separate"/>
      </w:r>
      <w:r w:rsidRPr="00BF6A29">
        <w:rPr>
          <w:i w:val="0"/>
          <w:noProof/>
          <w:color w:val="8CA74F"/>
          <w:sz w:val="22"/>
          <w:szCs w:val="22"/>
        </w:rPr>
        <w:t>3</w:t>
      </w:r>
      <w:r w:rsidRPr="00BF6A29">
        <w:rPr>
          <w:i w:val="0"/>
          <w:color w:val="8CA74F"/>
          <w:sz w:val="22"/>
          <w:szCs w:val="22"/>
        </w:rPr>
        <w:fldChar w:fldCharType="end"/>
      </w:r>
      <w:r w:rsidRPr="00BF6A29">
        <w:rPr>
          <w:i w:val="0"/>
          <w:color w:val="8CA74F"/>
          <w:sz w:val="22"/>
          <w:szCs w:val="22"/>
        </w:rPr>
        <w:t xml:space="preserve"> Gender balance of 2016-17 new appointments</w:t>
      </w:r>
    </w:p>
    <w:tbl>
      <w:tblPr>
        <w:tblW w:w="0" w:type="auto"/>
        <w:tblInd w:w="117" w:type="dxa"/>
        <w:tblLayout w:type="fixed"/>
        <w:tblCellMar>
          <w:left w:w="0" w:type="dxa"/>
          <w:right w:w="0" w:type="dxa"/>
        </w:tblCellMar>
        <w:tblLook w:val="01E0" w:firstRow="1" w:lastRow="1" w:firstColumn="1" w:lastColumn="1" w:noHBand="0" w:noVBand="0"/>
        <w:tblCaption w:val="Table 3: Gender balance of 2016-17 new appointments"/>
        <w:tblDescription w:val="Table 3: Gender balance of 2016-17 new appointments"/>
      </w:tblPr>
      <w:tblGrid>
        <w:gridCol w:w="4025"/>
        <w:gridCol w:w="1814"/>
        <w:gridCol w:w="1190"/>
        <w:gridCol w:w="1190"/>
        <w:gridCol w:w="1190"/>
      </w:tblGrid>
      <w:tr w:rsidR="002F62FB" w14:paraId="7F421945" w14:textId="77777777" w:rsidTr="00F84F37">
        <w:trPr>
          <w:trHeight w:val="593"/>
        </w:trPr>
        <w:tc>
          <w:tcPr>
            <w:tcW w:w="4025" w:type="dxa"/>
            <w:tcBorders>
              <w:right w:val="single" w:sz="4" w:space="0" w:color="FFFFFF"/>
            </w:tcBorders>
            <w:shd w:val="clear" w:color="auto" w:fill="75972D"/>
          </w:tcPr>
          <w:p w14:paraId="60BF89D1" w14:textId="77777777" w:rsidR="00BF6A29" w:rsidRDefault="00BF6A29" w:rsidP="00F84F37">
            <w:pPr>
              <w:pStyle w:val="TableParagraph"/>
              <w:spacing w:before="72"/>
              <w:rPr>
                <w:color w:val="FFFFFF"/>
                <w:sz w:val="20"/>
              </w:rPr>
            </w:pPr>
          </w:p>
          <w:p w14:paraId="18B507C8" w14:textId="04418608" w:rsidR="002F62FB" w:rsidRDefault="002F62FB" w:rsidP="00F84F37">
            <w:pPr>
              <w:pStyle w:val="TableParagraph"/>
              <w:spacing w:before="72"/>
              <w:rPr>
                <w:sz w:val="20"/>
              </w:rPr>
            </w:pPr>
            <w:r>
              <w:rPr>
                <w:color w:val="FFFFFF"/>
                <w:sz w:val="20"/>
              </w:rPr>
              <w:t>Portfolio</w:t>
            </w:r>
          </w:p>
        </w:tc>
        <w:tc>
          <w:tcPr>
            <w:tcW w:w="1814" w:type="dxa"/>
            <w:tcBorders>
              <w:left w:val="single" w:sz="4" w:space="0" w:color="FFFFFF"/>
              <w:right w:val="single" w:sz="4" w:space="0" w:color="FFFFFF"/>
            </w:tcBorders>
            <w:shd w:val="clear" w:color="auto" w:fill="75972D"/>
          </w:tcPr>
          <w:p w14:paraId="73F84969" w14:textId="77777777" w:rsidR="002F62FB" w:rsidRDefault="002F62FB" w:rsidP="00F84F37">
            <w:pPr>
              <w:pStyle w:val="TableParagraph"/>
              <w:spacing w:before="72"/>
              <w:ind w:left="75"/>
              <w:rPr>
                <w:sz w:val="20"/>
              </w:rPr>
            </w:pPr>
            <w:r>
              <w:rPr>
                <w:color w:val="FFFFFF"/>
                <w:sz w:val="20"/>
              </w:rPr>
              <w:t>Number of new appointments</w:t>
            </w:r>
          </w:p>
        </w:tc>
        <w:tc>
          <w:tcPr>
            <w:tcW w:w="1190" w:type="dxa"/>
            <w:tcBorders>
              <w:left w:val="single" w:sz="4" w:space="0" w:color="FFFFFF"/>
              <w:right w:val="single" w:sz="4" w:space="0" w:color="FFFFFF"/>
            </w:tcBorders>
            <w:shd w:val="clear" w:color="auto" w:fill="75972D"/>
          </w:tcPr>
          <w:p w14:paraId="17254579" w14:textId="77777777" w:rsidR="002F62FB" w:rsidRDefault="002F62FB" w:rsidP="00F84F37">
            <w:pPr>
              <w:pStyle w:val="TableParagraph"/>
              <w:spacing w:before="72"/>
              <w:ind w:left="75" w:right="92"/>
              <w:rPr>
                <w:sz w:val="20"/>
              </w:rPr>
            </w:pPr>
            <w:r>
              <w:rPr>
                <w:color w:val="FFFFFF"/>
                <w:sz w:val="20"/>
              </w:rPr>
              <w:t>Number of women</w:t>
            </w:r>
          </w:p>
        </w:tc>
        <w:tc>
          <w:tcPr>
            <w:tcW w:w="1190" w:type="dxa"/>
            <w:tcBorders>
              <w:left w:val="single" w:sz="4" w:space="0" w:color="FFFFFF"/>
              <w:right w:val="single" w:sz="4" w:space="0" w:color="FFFFFF"/>
            </w:tcBorders>
            <w:shd w:val="clear" w:color="auto" w:fill="75972D"/>
          </w:tcPr>
          <w:p w14:paraId="0BE6DE0B" w14:textId="77777777" w:rsidR="002F62FB" w:rsidRDefault="002F62FB" w:rsidP="00F84F37">
            <w:pPr>
              <w:pStyle w:val="TableParagraph"/>
              <w:spacing w:before="72"/>
              <w:ind w:left="75" w:right="67"/>
              <w:rPr>
                <w:sz w:val="20"/>
              </w:rPr>
            </w:pPr>
            <w:r>
              <w:rPr>
                <w:color w:val="FFFFFF"/>
                <w:sz w:val="20"/>
              </w:rPr>
              <w:t>% women (2016-17)</w:t>
            </w:r>
          </w:p>
        </w:tc>
        <w:tc>
          <w:tcPr>
            <w:tcW w:w="1190" w:type="dxa"/>
            <w:tcBorders>
              <w:left w:val="single" w:sz="4" w:space="0" w:color="FFFFFF"/>
            </w:tcBorders>
            <w:shd w:val="clear" w:color="auto" w:fill="75972D"/>
          </w:tcPr>
          <w:p w14:paraId="32E1107B" w14:textId="77777777" w:rsidR="002F62FB" w:rsidRDefault="002F62FB" w:rsidP="00F84F37">
            <w:pPr>
              <w:pStyle w:val="TableParagraph"/>
              <w:spacing w:before="72"/>
              <w:ind w:left="76" w:right="71"/>
              <w:rPr>
                <w:sz w:val="20"/>
              </w:rPr>
            </w:pPr>
            <w:r>
              <w:rPr>
                <w:color w:val="FFFFFF"/>
                <w:sz w:val="20"/>
              </w:rPr>
              <w:t>% women (2015-16)</w:t>
            </w:r>
          </w:p>
        </w:tc>
      </w:tr>
      <w:tr w:rsidR="002F62FB" w14:paraId="21A1CEE1" w14:textId="77777777" w:rsidTr="00F84F37">
        <w:trPr>
          <w:trHeight w:val="325"/>
        </w:trPr>
        <w:tc>
          <w:tcPr>
            <w:tcW w:w="4025" w:type="dxa"/>
            <w:tcBorders>
              <w:bottom w:val="single" w:sz="4" w:space="0" w:color="75972D"/>
            </w:tcBorders>
            <w:shd w:val="clear" w:color="auto" w:fill="EAEEE0"/>
          </w:tcPr>
          <w:p w14:paraId="25D05D0F" w14:textId="77777777" w:rsidR="002F62FB" w:rsidRDefault="002F62FB" w:rsidP="00F84F37">
            <w:pPr>
              <w:pStyle w:val="TableParagraph"/>
              <w:spacing w:before="49"/>
              <w:rPr>
                <w:sz w:val="20"/>
              </w:rPr>
            </w:pPr>
            <w:r>
              <w:rPr>
                <w:color w:val="58595B"/>
                <w:sz w:val="20"/>
              </w:rPr>
              <w:t>Agriculture and Water Resources</w:t>
            </w:r>
          </w:p>
        </w:tc>
        <w:tc>
          <w:tcPr>
            <w:tcW w:w="1814" w:type="dxa"/>
            <w:tcBorders>
              <w:bottom w:val="single" w:sz="4" w:space="0" w:color="75972D"/>
            </w:tcBorders>
            <w:shd w:val="clear" w:color="auto" w:fill="EAEEE0"/>
          </w:tcPr>
          <w:p w14:paraId="458EDEFE" w14:textId="77777777" w:rsidR="002F62FB" w:rsidRDefault="002F62FB" w:rsidP="00F84F37">
            <w:pPr>
              <w:pStyle w:val="TableParagraph"/>
              <w:spacing w:before="49"/>
              <w:rPr>
                <w:sz w:val="20"/>
              </w:rPr>
            </w:pPr>
            <w:r>
              <w:rPr>
                <w:color w:val="58595B"/>
                <w:sz w:val="20"/>
              </w:rPr>
              <w:t>19</w:t>
            </w:r>
          </w:p>
        </w:tc>
        <w:tc>
          <w:tcPr>
            <w:tcW w:w="1190" w:type="dxa"/>
            <w:tcBorders>
              <w:bottom w:val="single" w:sz="4" w:space="0" w:color="75972D"/>
            </w:tcBorders>
            <w:shd w:val="clear" w:color="auto" w:fill="EAEEE0"/>
          </w:tcPr>
          <w:p w14:paraId="150D883F" w14:textId="77777777" w:rsidR="002F62FB" w:rsidRDefault="002F62FB" w:rsidP="00F84F37">
            <w:pPr>
              <w:pStyle w:val="TableParagraph"/>
              <w:spacing w:before="49"/>
              <w:rPr>
                <w:sz w:val="20"/>
              </w:rPr>
            </w:pPr>
            <w:r>
              <w:rPr>
                <w:color w:val="58595B"/>
                <w:sz w:val="20"/>
              </w:rPr>
              <w:t>9</w:t>
            </w:r>
          </w:p>
        </w:tc>
        <w:tc>
          <w:tcPr>
            <w:tcW w:w="1190" w:type="dxa"/>
            <w:tcBorders>
              <w:bottom w:val="single" w:sz="4" w:space="0" w:color="75972D"/>
            </w:tcBorders>
            <w:shd w:val="clear" w:color="auto" w:fill="EAEEE0"/>
          </w:tcPr>
          <w:p w14:paraId="4330A7C9" w14:textId="77777777" w:rsidR="002F62FB" w:rsidRDefault="002F62FB" w:rsidP="00F84F37">
            <w:pPr>
              <w:pStyle w:val="TableParagraph"/>
              <w:spacing w:before="49"/>
              <w:rPr>
                <w:sz w:val="20"/>
              </w:rPr>
            </w:pPr>
            <w:r>
              <w:rPr>
                <w:color w:val="58595B"/>
                <w:sz w:val="20"/>
              </w:rPr>
              <w:t>47.4</w:t>
            </w:r>
          </w:p>
        </w:tc>
        <w:tc>
          <w:tcPr>
            <w:tcW w:w="1190" w:type="dxa"/>
            <w:tcBorders>
              <w:bottom w:val="single" w:sz="4" w:space="0" w:color="75972D"/>
            </w:tcBorders>
            <w:shd w:val="clear" w:color="auto" w:fill="EAEEE0"/>
          </w:tcPr>
          <w:p w14:paraId="3CA1AE20" w14:textId="77777777" w:rsidR="002F62FB" w:rsidRDefault="002F62FB" w:rsidP="00F84F37">
            <w:pPr>
              <w:pStyle w:val="TableParagraph"/>
              <w:spacing w:before="49"/>
              <w:ind w:left="81"/>
              <w:rPr>
                <w:sz w:val="20"/>
              </w:rPr>
            </w:pPr>
            <w:r>
              <w:rPr>
                <w:color w:val="58595B"/>
                <w:sz w:val="20"/>
              </w:rPr>
              <w:t>38.9</w:t>
            </w:r>
          </w:p>
        </w:tc>
      </w:tr>
      <w:tr w:rsidR="002F62FB" w14:paraId="0A270CEC" w14:textId="77777777" w:rsidTr="00F84F37">
        <w:trPr>
          <w:trHeight w:val="320"/>
        </w:trPr>
        <w:tc>
          <w:tcPr>
            <w:tcW w:w="4025" w:type="dxa"/>
            <w:tcBorders>
              <w:top w:val="single" w:sz="4" w:space="0" w:color="75972D"/>
              <w:bottom w:val="single" w:sz="4" w:space="0" w:color="75972D"/>
            </w:tcBorders>
          </w:tcPr>
          <w:p w14:paraId="578A4BA1" w14:textId="77777777" w:rsidR="002F62FB" w:rsidRDefault="002F62FB" w:rsidP="00F84F37">
            <w:pPr>
              <w:pStyle w:val="TableParagraph"/>
              <w:rPr>
                <w:sz w:val="20"/>
              </w:rPr>
            </w:pPr>
            <w:r>
              <w:rPr>
                <w:color w:val="58595B"/>
                <w:sz w:val="20"/>
              </w:rPr>
              <w:t>Attorney-General’s</w:t>
            </w:r>
          </w:p>
        </w:tc>
        <w:tc>
          <w:tcPr>
            <w:tcW w:w="1814" w:type="dxa"/>
            <w:tcBorders>
              <w:top w:val="single" w:sz="4" w:space="0" w:color="75972D"/>
              <w:bottom w:val="single" w:sz="4" w:space="0" w:color="75972D"/>
            </w:tcBorders>
          </w:tcPr>
          <w:p w14:paraId="6F843AAC" w14:textId="77777777" w:rsidR="002F62FB" w:rsidRDefault="002F62FB" w:rsidP="00F84F37">
            <w:pPr>
              <w:pStyle w:val="TableParagraph"/>
              <w:rPr>
                <w:sz w:val="20"/>
              </w:rPr>
            </w:pPr>
            <w:r>
              <w:rPr>
                <w:color w:val="58595B"/>
                <w:sz w:val="20"/>
              </w:rPr>
              <w:t>8</w:t>
            </w:r>
          </w:p>
        </w:tc>
        <w:tc>
          <w:tcPr>
            <w:tcW w:w="1190" w:type="dxa"/>
            <w:tcBorders>
              <w:top w:val="single" w:sz="4" w:space="0" w:color="75972D"/>
              <w:bottom w:val="single" w:sz="4" w:space="0" w:color="75972D"/>
            </w:tcBorders>
          </w:tcPr>
          <w:p w14:paraId="3ECBDADC" w14:textId="77777777" w:rsidR="002F62FB" w:rsidRDefault="002F62FB" w:rsidP="00F84F37">
            <w:pPr>
              <w:pStyle w:val="TableParagraph"/>
              <w:rPr>
                <w:sz w:val="20"/>
              </w:rPr>
            </w:pPr>
            <w:r>
              <w:rPr>
                <w:color w:val="58595B"/>
                <w:sz w:val="20"/>
              </w:rPr>
              <w:t>3</w:t>
            </w:r>
          </w:p>
        </w:tc>
        <w:tc>
          <w:tcPr>
            <w:tcW w:w="1190" w:type="dxa"/>
            <w:tcBorders>
              <w:top w:val="single" w:sz="4" w:space="0" w:color="75972D"/>
              <w:bottom w:val="single" w:sz="4" w:space="0" w:color="75972D"/>
            </w:tcBorders>
          </w:tcPr>
          <w:p w14:paraId="2D9805DC" w14:textId="77777777" w:rsidR="002F62FB" w:rsidRDefault="002F62FB" w:rsidP="00F84F37">
            <w:pPr>
              <w:pStyle w:val="TableParagraph"/>
              <w:rPr>
                <w:sz w:val="20"/>
              </w:rPr>
            </w:pPr>
            <w:r>
              <w:rPr>
                <w:color w:val="58595B"/>
                <w:sz w:val="20"/>
              </w:rPr>
              <w:t>37.5</w:t>
            </w:r>
          </w:p>
        </w:tc>
        <w:tc>
          <w:tcPr>
            <w:tcW w:w="1190" w:type="dxa"/>
            <w:tcBorders>
              <w:top w:val="single" w:sz="4" w:space="0" w:color="75972D"/>
              <w:bottom w:val="single" w:sz="4" w:space="0" w:color="75972D"/>
            </w:tcBorders>
          </w:tcPr>
          <w:p w14:paraId="3C259DE4" w14:textId="77777777" w:rsidR="002F62FB" w:rsidRDefault="002F62FB" w:rsidP="00F84F37">
            <w:pPr>
              <w:pStyle w:val="TableParagraph"/>
              <w:ind w:left="81"/>
              <w:rPr>
                <w:sz w:val="20"/>
              </w:rPr>
            </w:pPr>
            <w:r>
              <w:rPr>
                <w:color w:val="58595B"/>
                <w:sz w:val="20"/>
              </w:rPr>
              <w:t>42.9</w:t>
            </w:r>
          </w:p>
        </w:tc>
      </w:tr>
      <w:tr w:rsidR="002F62FB" w14:paraId="73C5CC66" w14:textId="77777777" w:rsidTr="00F84F37">
        <w:trPr>
          <w:trHeight w:val="320"/>
        </w:trPr>
        <w:tc>
          <w:tcPr>
            <w:tcW w:w="4025" w:type="dxa"/>
            <w:tcBorders>
              <w:top w:val="single" w:sz="4" w:space="0" w:color="75972D"/>
              <w:bottom w:val="single" w:sz="4" w:space="0" w:color="75972D"/>
            </w:tcBorders>
            <w:shd w:val="clear" w:color="auto" w:fill="EAEEE0"/>
          </w:tcPr>
          <w:p w14:paraId="17276C17" w14:textId="77777777" w:rsidR="002F62FB" w:rsidRDefault="002F62FB" w:rsidP="00F84F37">
            <w:pPr>
              <w:pStyle w:val="TableParagraph"/>
              <w:rPr>
                <w:sz w:val="20"/>
              </w:rPr>
            </w:pPr>
            <w:r>
              <w:rPr>
                <w:color w:val="58595B"/>
                <w:sz w:val="20"/>
              </w:rPr>
              <w:t>Communications and the Arts</w:t>
            </w:r>
          </w:p>
        </w:tc>
        <w:tc>
          <w:tcPr>
            <w:tcW w:w="1814" w:type="dxa"/>
            <w:tcBorders>
              <w:top w:val="single" w:sz="4" w:space="0" w:color="75972D"/>
              <w:bottom w:val="single" w:sz="4" w:space="0" w:color="75972D"/>
            </w:tcBorders>
            <w:shd w:val="clear" w:color="auto" w:fill="EAEEE0"/>
          </w:tcPr>
          <w:p w14:paraId="5E6A643A" w14:textId="77777777" w:rsidR="002F62FB" w:rsidRDefault="002F62FB" w:rsidP="00F84F37">
            <w:pPr>
              <w:pStyle w:val="TableParagraph"/>
              <w:rPr>
                <w:sz w:val="20"/>
              </w:rPr>
            </w:pPr>
            <w:r>
              <w:rPr>
                <w:color w:val="58595B"/>
                <w:sz w:val="20"/>
              </w:rPr>
              <w:t>10</w:t>
            </w:r>
          </w:p>
        </w:tc>
        <w:tc>
          <w:tcPr>
            <w:tcW w:w="1190" w:type="dxa"/>
            <w:tcBorders>
              <w:top w:val="single" w:sz="4" w:space="0" w:color="75972D"/>
              <w:bottom w:val="single" w:sz="4" w:space="0" w:color="75972D"/>
            </w:tcBorders>
            <w:shd w:val="clear" w:color="auto" w:fill="EAEEE0"/>
          </w:tcPr>
          <w:p w14:paraId="3293F5EA" w14:textId="77777777" w:rsidR="002F62FB" w:rsidRDefault="002F62FB" w:rsidP="00F84F37">
            <w:pPr>
              <w:pStyle w:val="TableParagraph"/>
              <w:rPr>
                <w:sz w:val="20"/>
              </w:rPr>
            </w:pPr>
            <w:r>
              <w:rPr>
                <w:color w:val="58595B"/>
                <w:sz w:val="20"/>
              </w:rPr>
              <w:t>6</w:t>
            </w:r>
          </w:p>
        </w:tc>
        <w:tc>
          <w:tcPr>
            <w:tcW w:w="1190" w:type="dxa"/>
            <w:tcBorders>
              <w:top w:val="single" w:sz="4" w:space="0" w:color="75972D"/>
              <w:bottom w:val="single" w:sz="4" w:space="0" w:color="75972D"/>
            </w:tcBorders>
            <w:shd w:val="clear" w:color="auto" w:fill="EAEEE0"/>
          </w:tcPr>
          <w:p w14:paraId="714DDA9C" w14:textId="77777777" w:rsidR="002F62FB" w:rsidRDefault="002F62FB" w:rsidP="00F84F37">
            <w:pPr>
              <w:pStyle w:val="TableParagraph"/>
              <w:rPr>
                <w:sz w:val="20"/>
              </w:rPr>
            </w:pPr>
            <w:r>
              <w:rPr>
                <w:color w:val="58595B"/>
                <w:sz w:val="20"/>
              </w:rPr>
              <w:t>60.0</w:t>
            </w:r>
          </w:p>
        </w:tc>
        <w:tc>
          <w:tcPr>
            <w:tcW w:w="1190" w:type="dxa"/>
            <w:tcBorders>
              <w:top w:val="single" w:sz="4" w:space="0" w:color="75972D"/>
              <w:bottom w:val="single" w:sz="4" w:space="0" w:color="75972D"/>
            </w:tcBorders>
            <w:shd w:val="clear" w:color="auto" w:fill="EAEEE0"/>
          </w:tcPr>
          <w:p w14:paraId="52C8933F" w14:textId="77777777" w:rsidR="002F62FB" w:rsidRDefault="002F62FB" w:rsidP="00F84F37">
            <w:pPr>
              <w:pStyle w:val="TableParagraph"/>
              <w:ind w:left="81"/>
              <w:rPr>
                <w:sz w:val="20"/>
              </w:rPr>
            </w:pPr>
            <w:r>
              <w:rPr>
                <w:color w:val="58595B"/>
                <w:sz w:val="20"/>
              </w:rPr>
              <w:t>54.5</w:t>
            </w:r>
          </w:p>
        </w:tc>
      </w:tr>
      <w:tr w:rsidR="002F62FB" w14:paraId="5E476922" w14:textId="77777777" w:rsidTr="00F84F37">
        <w:trPr>
          <w:trHeight w:val="320"/>
        </w:trPr>
        <w:tc>
          <w:tcPr>
            <w:tcW w:w="4025" w:type="dxa"/>
            <w:tcBorders>
              <w:top w:val="single" w:sz="4" w:space="0" w:color="75972D"/>
              <w:bottom w:val="single" w:sz="4" w:space="0" w:color="75972D"/>
            </w:tcBorders>
          </w:tcPr>
          <w:p w14:paraId="063F5035" w14:textId="77777777" w:rsidR="002F62FB" w:rsidRDefault="002F62FB" w:rsidP="00F84F37">
            <w:pPr>
              <w:pStyle w:val="TableParagraph"/>
              <w:rPr>
                <w:sz w:val="20"/>
              </w:rPr>
            </w:pPr>
            <w:proofErr w:type="spellStart"/>
            <w:r>
              <w:rPr>
                <w:color w:val="58595B"/>
                <w:sz w:val="20"/>
              </w:rPr>
              <w:t>Defence</w:t>
            </w:r>
            <w:proofErr w:type="spellEnd"/>
          </w:p>
        </w:tc>
        <w:tc>
          <w:tcPr>
            <w:tcW w:w="1814" w:type="dxa"/>
            <w:tcBorders>
              <w:top w:val="single" w:sz="4" w:space="0" w:color="75972D"/>
              <w:bottom w:val="single" w:sz="4" w:space="0" w:color="75972D"/>
            </w:tcBorders>
          </w:tcPr>
          <w:p w14:paraId="45F4AB24" w14:textId="77777777" w:rsidR="002F62FB" w:rsidRDefault="002F62FB" w:rsidP="00F84F37">
            <w:pPr>
              <w:pStyle w:val="TableParagraph"/>
              <w:rPr>
                <w:sz w:val="20"/>
              </w:rPr>
            </w:pPr>
            <w:r>
              <w:rPr>
                <w:color w:val="58595B"/>
                <w:sz w:val="20"/>
              </w:rPr>
              <w:t>39</w:t>
            </w:r>
          </w:p>
        </w:tc>
        <w:tc>
          <w:tcPr>
            <w:tcW w:w="1190" w:type="dxa"/>
            <w:tcBorders>
              <w:top w:val="single" w:sz="4" w:space="0" w:color="75972D"/>
              <w:bottom w:val="single" w:sz="4" w:space="0" w:color="75972D"/>
            </w:tcBorders>
          </w:tcPr>
          <w:p w14:paraId="56564C28" w14:textId="77777777" w:rsidR="002F62FB" w:rsidRDefault="002F62FB" w:rsidP="00F84F37">
            <w:pPr>
              <w:pStyle w:val="TableParagraph"/>
              <w:rPr>
                <w:sz w:val="20"/>
              </w:rPr>
            </w:pPr>
            <w:r>
              <w:rPr>
                <w:color w:val="58595B"/>
                <w:sz w:val="20"/>
              </w:rPr>
              <w:t>17</w:t>
            </w:r>
          </w:p>
        </w:tc>
        <w:tc>
          <w:tcPr>
            <w:tcW w:w="1190" w:type="dxa"/>
            <w:tcBorders>
              <w:top w:val="single" w:sz="4" w:space="0" w:color="75972D"/>
              <w:bottom w:val="single" w:sz="4" w:space="0" w:color="75972D"/>
            </w:tcBorders>
          </w:tcPr>
          <w:p w14:paraId="47B490B1" w14:textId="77777777" w:rsidR="002F62FB" w:rsidRDefault="002F62FB" w:rsidP="00F84F37">
            <w:pPr>
              <w:pStyle w:val="TableParagraph"/>
              <w:rPr>
                <w:sz w:val="20"/>
              </w:rPr>
            </w:pPr>
            <w:r>
              <w:rPr>
                <w:color w:val="58595B"/>
                <w:sz w:val="20"/>
              </w:rPr>
              <w:t>43.6</w:t>
            </w:r>
          </w:p>
        </w:tc>
        <w:tc>
          <w:tcPr>
            <w:tcW w:w="1190" w:type="dxa"/>
            <w:tcBorders>
              <w:top w:val="single" w:sz="4" w:space="0" w:color="75972D"/>
              <w:bottom w:val="single" w:sz="4" w:space="0" w:color="75972D"/>
            </w:tcBorders>
          </w:tcPr>
          <w:p w14:paraId="751FC14C" w14:textId="77777777" w:rsidR="002F62FB" w:rsidRDefault="002F62FB" w:rsidP="00F84F37">
            <w:pPr>
              <w:pStyle w:val="TableParagraph"/>
              <w:ind w:left="81"/>
              <w:rPr>
                <w:sz w:val="20"/>
              </w:rPr>
            </w:pPr>
            <w:r>
              <w:rPr>
                <w:color w:val="58595B"/>
                <w:sz w:val="20"/>
              </w:rPr>
              <w:t>47.1</w:t>
            </w:r>
          </w:p>
        </w:tc>
      </w:tr>
      <w:tr w:rsidR="002F62FB" w14:paraId="06E94F11" w14:textId="77777777" w:rsidTr="00F84F37">
        <w:trPr>
          <w:trHeight w:val="320"/>
        </w:trPr>
        <w:tc>
          <w:tcPr>
            <w:tcW w:w="4025" w:type="dxa"/>
            <w:tcBorders>
              <w:top w:val="single" w:sz="4" w:space="0" w:color="75972D"/>
              <w:bottom w:val="single" w:sz="4" w:space="0" w:color="75972D"/>
            </w:tcBorders>
            <w:shd w:val="clear" w:color="auto" w:fill="EAEEE0"/>
          </w:tcPr>
          <w:p w14:paraId="7499262C" w14:textId="77777777" w:rsidR="002F62FB" w:rsidRDefault="002F62FB" w:rsidP="00F84F37">
            <w:pPr>
              <w:pStyle w:val="TableParagraph"/>
              <w:rPr>
                <w:sz w:val="20"/>
              </w:rPr>
            </w:pPr>
            <w:r>
              <w:rPr>
                <w:color w:val="58595B"/>
                <w:sz w:val="20"/>
              </w:rPr>
              <w:t>Education and Training</w:t>
            </w:r>
          </w:p>
        </w:tc>
        <w:tc>
          <w:tcPr>
            <w:tcW w:w="1814" w:type="dxa"/>
            <w:tcBorders>
              <w:top w:val="single" w:sz="4" w:space="0" w:color="75972D"/>
              <w:bottom w:val="single" w:sz="4" w:space="0" w:color="75972D"/>
            </w:tcBorders>
            <w:shd w:val="clear" w:color="auto" w:fill="EAEEE0"/>
          </w:tcPr>
          <w:p w14:paraId="325A6A9C" w14:textId="77777777" w:rsidR="002F62FB" w:rsidRDefault="002F62FB" w:rsidP="00F84F37">
            <w:pPr>
              <w:pStyle w:val="TableParagraph"/>
              <w:rPr>
                <w:sz w:val="20"/>
              </w:rPr>
            </w:pPr>
            <w:r>
              <w:rPr>
                <w:color w:val="58595B"/>
                <w:sz w:val="20"/>
              </w:rPr>
              <w:t>33</w:t>
            </w:r>
          </w:p>
        </w:tc>
        <w:tc>
          <w:tcPr>
            <w:tcW w:w="1190" w:type="dxa"/>
            <w:tcBorders>
              <w:top w:val="single" w:sz="4" w:space="0" w:color="75972D"/>
              <w:bottom w:val="single" w:sz="4" w:space="0" w:color="75972D"/>
            </w:tcBorders>
            <w:shd w:val="clear" w:color="auto" w:fill="EAEEE0"/>
          </w:tcPr>
          <w:p w14:paraId="51B8A9A1" w14:textId="77777777" w:rsidR="002F62FB" w:rsidRDefault="002F62FB" w:rsidP="00F84F37">
            <w:pPr>
              <w:pStyle w:val="TableParagraph"/>
              <w:rPr>
                <w:sz w:val="20"/>
              </w:rPr>
            </w:pPr>
            <w:r>
              <w:rPr>
                <w:color w:val="58595B"/>
                <w:sz w:val="20"/>
              </w:rPr>
              <w:t>14</w:t>
            </w:r>
          </w:p>
        </w:tc>
        <w:tc>
          <w:tcPr>
            <w:tcW w:w="1190" w:type="dxa"/>
            <w:tcBorders>
              <w:top w:val="single" w:sz="4" w:space="0" w:color="75972D"/>
              <w:bottom w:val="single" w:sz="4" w:space="0" w:color="75972D"/>
            </w:tcBorders>
            <w:shd w:val="clear" w:color="auto" w:fill="EAEEE0"/>
          </w:tcPr>
          <w:p w14:paraId="34505FDA" w14:textId="77777777" w:rsidR="002F62FB" w:rsidRDefault="002F62FB" w:rsidP="00F84F37">
            <w:pPr>
              <w:pStyle w:val="TableParagraph"/>
              <w:rPr>
                <w:sz w:val="20"/>
              </w:rPr>
            </w:pPr>
            <w:r>
              <w:rPr>
                <w:color w:val="58595B"/>
                <w:sz w:val="20"/>
              </w:rPr>
              <w:t>42.4</w:t>
            </w:r>
          </w:p>
        </w:tc>
        <w:tc>
          <w:tcPr>
            <w:tcW w:w="1190" w:type="dxa"/>
            <w:tcBorders>
              <w:top w:val="single" w:sz="4" w:space="0" w:color="75972D"/>
              <w:bottom w:val="single" w:sz="4" w:space="0" w:color="75972D"/>
            </w:tcBorders>
            <w:shd w:val="clear" w:color="auto" w:fill="EAEEE0"/>
          </w:tcPr>
          <w:p w14:paraId="0A7A0A49" w14:textId="77777777" w:rsidR="002F62FB" w:rsidRDefault="002F62FB" w:rsidP="00F84F37">
            <w:pPr>
              <w:pStyle w:val="TableParagraph"/>
              <w:ind w:left="81"/>
              <w:rPr>
                <w:sz w:val="20"/>
              </w:rPr>
            </w:pPr>
            <w:r>
              <w:rPr>
                <w:color w:val="58595B"/>
                <w:sz w:val="20"/>
              </w:rPr>
              <w:t>14.3</w:t>
            </w:r>
          </w:p>
        </w:tc>
      </w:tr>
      <w:tr w:rsidR="002F62FB" w14:paraId="1FC3E0D7" w14:textId="77777777" w:rsidTr="00F84F37">
        <w:trPr>
          <w:trHeight w:val="320"/>
        </w:trPr>
        <w:tc>
          <w:tcPr>
            <w:tcW w:w="4025" w:type="dxa"/>
            <w:tcBorders>
              <w:top w:val="single" w:sz="4" w:space="0" w:color="75972D"/>
              <w:bottom w:val="single" w:sz="4" w:space="0" w:color="75972D"/>
            </w:tcBorders>
          </w:tcPr>
          <w:p w14:paraId="3F8AE9A9" w14:textId="77777777" w:rsidR="002F62FB" w:rsidRDefault="002F62FB" w:rsidP="00F84F37">
            <w:pPr>
              <w:pStyle w:val="TableParagraph"/>
              <w:rPr>
                <w:sz w:val="20"/>
              </w:rPr>
            </w:pPr>
            <w:r>
              <w:rPr>
                <w:color w:val="58595B"/>
                <w:sz w:val="20"/>
              </w:rPr>
              <w:t>Employment</w:t>
            </w:r>
          </w:p>
        </w:tc>
        <w:tc>
          <w:tcPr>
            <w:tcW w:w="1814" w:type="dxa"/>
            <w:tcBorders>
              <w:top w:val="single" w:sz="4" w:space="0" w:color="75972D"/>
              <w:bottom w:val="single" w:sz="4" w:space="0" w:color="75972D"/>
            </w:tcBorders>
          </w:tcPr>
          <w:p w14:paraId="4F32D1DC" w14:textId="77777777" w:rsidR="002F62FB" w:rsidRDefault="002F62FB" w:rsidP="00F84F37">
            <w:pPr>
              <w:pStyle w:val="TableParagraph"/>
              <w:rPr>
                <w:sz w:val="20"/>
              </w:rPr>
            </w:pPr>
            <w:r>
              <w:rPr>
                <w:color w:val="58595B"/>
                <w:sz w:val="20"/>
              </w:rPr>
              <w:t>26</w:t>
            </w:r>
          </w:p>
        </w:tc>
        <w:tc>
          <w:tcPr>
            <w:tcW w:w="1190" w:type="dxa"/>
            <w:tcBorders>
              <w:top w:val="single" w:sz="4" w:space="0" w:color="75972D"/>
              <w:bottom w:val="single" w:sz="4" w:space="0" w:color="75972D"/>
            </w:tcBorders>
          </w:tcPr>
          <w:p w14:paraId="6BA9BA1D" w14:textId="77777777" w:rsidR="002F62FB" w:rsidRDefault="002F62FB" w:rsidP="00F84F37">
            <w:pPr>
              <w:pStyle w:val="TableParagraph"/>
              <w:rPr>
                <w:sz w:val="20"/>
              </w:rPr>
            </w:pPr>
            <w:r>
              <w:rPr>
                <w:color w:val="58595B"/>
                <w:sz w:val="20"/>
              </w:rPr>
              <w:t>18</w:t>
            </w:r>
          </w:p>
        </w:tc>
        <w:tc>
          <w:tcPr>
            <w:tcW w:w="1190" w:type="dxa"/>
            <w:tcBorders>
              <w:top w:val="single" w:sz="4" w:space="0" w:color="75972D"/>
              <w:bottom w:val="single" w:sz="4" w:space="0" w:color="75972D"/>
            </w:tcBorders>
          </w:tcPr>
          <w:p w14:paraId="6955D887" w14:textId="77777777" w:rsidR="002F62FB" w:rsidRDefault="002F62FB" w:rsidP="00F84F37">
            <w:pPr>
              <w:pStyle w:val="TableParagraph"/>
              <w:rPr>
                <w:sz w:val="20"/>
              </w:rPr>
            </w:pPr>
            <w:r>
              <w:rPr>
                <w:color w:val="58595B"/>
                <w:sz w:val="20"/>
              </w:rPr>
              <w:t>69.2</w:t>
            </w:r>
          </w:p>
        </w:tc>
        <w:tc>
          <w:tcPr>
            <w:tcW w:w="1190" w:type="dxa"/>
            <w:tcBorders>
              <w:top w:val="single" w:sz="4" w:space="0" w:color="75972D"/>
              <w:bottom w:val="single" w:sz="4" w:space="0" w:color="75972D"/>
            </w:tcBorders>
          </w:tcPr>
          <w:p w14:paraId="1D60A5C3" w14:textId="77777777" w:rsidR="002F62FB" w:rsidRDefault="002F62FB" w:rsidP="00F84F37">
            <w:pPr>
              <w:pStyle w:val="TableParagraph"/>
              <w:ind w:left="81"/>
              <w:rPr>
                <w:sz w:val="20"/>
              </w:rPr>
            </w:pPr>
            <w:r>
              <w:rPr>
                <w:color w:val="58595B"/>
                <w:sz w:val="20"/>
              </w:rPr>
              <w:t>30.0</w:t>
            </w:r>
          </w:p>
        </w:tc>
      </w:tr>
      <w:tr w:rsidR="002F62FB" w14:paraId="09A9BC7E" w14:textId="77777777" w:rsidTr="00F84F37">
        <w:trPr>
          <w:trHeight w:val="320"/>
        </w:trPr>
        <w:tc>
          <w:tcPr>
            <w:tcW w:w="4025" w:type="dxa"/>
            <w:tcBorders>
              <w:top w:val="single" w:sz="4" w:space="0" w:color="75972D"/>
              <w:bottom w:val="single" w:sz="4" w:space="0" w:color="75972D"/>
            </w:tcBorders>
            <w:shd w:val="clear" w:color="auto" w:fill="EAEEE0"/>
          </w:tcPr>
          <w:p w14:paraId="38955805" w14:textId="77777777" w:rsidR="002F62FB" w:rsidRDefault="002F62FB" w:rsidP="00F84F37">
            <w:pPr>
              <w:pStyle w:val="TableParagraph"/>
              <w:rPr>
                <w:sz w:val="20"/>
              </w:rPr>
            </w:pPr>
            <w:r>
              <w:rPr>
                <w:color w:val="58595B"/>
                <w:sz w:val="20"/>
              </w:rPr>
              <w:t>Environment and Energy</w:t>
            </w:r>
          </w:p>
        </w:tc>
        <w:tc>
          <w:tcPr>
            <w:tcW w:w="1814" w:type="dxa"/>
            <w:tcBorders>
              <w:top w:val="single" w:sz="4" w:space="0" w:color="75972D"/>
              <w:bottom w:val="single" w:sz="4" w:space="0" w:color="75972D"/>
            </w:tcBorders>
            <w:shd w:val="clear" w:color="auto" w:fill="EAEEE0"/>
          </w:tcPr>
          <w:p w14:paraId="545E8F55" w14:textId="77777777" w:rsidR="002F62FB" w:rsidRDefault="002F62FB" w:rsidP="00F84F37">
            <w:pPr>
              <w:pStyle w:val="TableParagraph"/>
              <w:rPr>
                <w:sz w:val="20"/>
              </w:rPr>
            </w:pPr>
            <w:r>
              <w:rPr>
                <w:color w:val="58595B"/>
                <w:sz w:val="20"/>
              </w:rPr>
              <w:t>15</w:t>
            </w:r>
          </w:p>
        </w:tc>
        <w:tc>
          <w:tcPr>
            <w:tcW w:w="1190" w:type="dxa"/>
            <w:tcBorders>
              <w:top w:val="single" w:sz="4" w:space="0" w:color="75972D"/>
              <w:bottom w:val="single" w:sz="4" w:space="0" w:color="75972D"/>
            </w:tcBorders>
            <w:shd w:val="clear" w:color="auto" w:fill="EAEEE0"/>
          </w:tcPr>
          <w:p w14:paraId="4AAD8FB6" w14:textId="77777777" w:rsidR="002F62FB" w:rsidRDefault="002F62FB" w:rsidP="00F84F37">
            <w:pPr>
              <w:pStyle w:val="TableParagraph"/>
              <w:rPr>
                <w:sz w:val="20"/>
              </w:rPr>
            </w:pPr>
            <w:r>
              <w:rPr>
                <w:color w:val="58595B"/>
                <w:sz w:val="20"/>
              </w:rPr>
              <w:t>10</w:t>
            </w:r>
          </w:p>
        </w:tc>
        <w:tc>
          <w:tcPr>
            <w:tcW w:w="1190" w:type="dxa"/>
            <w:tcBorders>
              <w:top w:val="single" w:sz="4" w:space="0" w:color="75972D"/>
              <w:bottom w:val="single" w:sz="4" w:space="0" w:color="75972D"/>
            </w:tcBorders>
            <w:shd w:val="clear" w:color="auto" w:fill="EAEEE0"/>
          </w:tcPr>
          <w:p w14:paraId="7F6F1F2A" w14:textId="77777777" w:rsidR="002F62FB" w:rsidRDefault="002F62FB" w:rsidP="00F84F37">
            <w:pPr>
              <w:pStyle w:val="TableParagraph"/>
              <w:rPr>
                <w:sz w:val="20"/>
              </w:rPr>
            </w:pPr>
            <w:r>
              <w:rPr>
                <w:color w:val="58595B"/>
                <w:sz w:val="20"/>
              </w:rPr>
              <w:t>66.7</w:t>
            </w:r>
          </w:p>
        </w:tc>
        <w:tc>
          <w:tcPr>
            <w:tcW w:w="1190" w:type="dxa"/>
            <w:tcBorders>
              <w:top w:val="single" w:sz="4" w:space="0" w:color="75972D"/>
              <w:bottom w:val="single" w:sz="4" w:space="0" w:color="75972D"/>
            </w:tcBorders>
            <w:shd w:val="clear" w:color="auto" w:fill="EAEEE0"/>
          </w:tcPr>
          <w:p w14:paraId="650B9D98" w14:textId="77777777" w:rsidR="002F62FB" w:rsidRDefault="002F62FB" w:rsidP="00F84F37">
            <w:pPr>
              <w:pStyle w:val="TableParagraph"/>
              <w:ind w:left="81"/>
              <w:rPr>
                <w:sz w:val="20"/>
              </w:rPr>
            </w:pPr>
            <w:r>
              <w:rPr>
                <w:color w:val="58595B"/>
                <w:sz w:val="20"/>
              </w:rPr>
              <w:t>42.1</w:t>
            </w:r>
          </w:p>
        </w:tc>
      </w:tr>
      <w:tr w:rsidR="002F62FB" w14:paraId="0B4C79B6" w14:textId="77777777" w:rsidTr="00F84F37">
        <w:trPr>
          <w:trHeight w:val="320"/>
        </w:trPr>
        <w:tc>
          <w:tcPr>
            <w:tcW w:w="4025" w:type="dxa"/>
            <w:tcBorders>
              <w:top w:val="single" w:sz="4" w:space="0" w:color="75972D"/>
              <w:bottom w:val="single" w:sz="4" w:space="0" w:color="75972D"/>
            </w:tcBorders>
          </w:tcPr>
          <w:p w14:paraId="4FB0F34E" w14:textId="77777777" w:rsidR="002F62FB" w:rsidRDefault="002F62FB" w:rsidP="00F84F37">
            <w:pPr>
              <w:pStyle w:val="TableParagraph"/>
              <w:rPr>
                <w:sz w:val="20"/>
              </w:rPr>
            </w:pPr>
            <w:r>
              <w:rPr>
                <w:color w:val="58595B"/>
                <w:sz w:val="20"/>
              </w:rPr>
              <w:t>Finance</w:t>
            </w:r>
          </w:p>
        </w:tc>
        <w:tc>
          <w:tcPr>
            <w:tcW w:w="1814" w:type="dxa"/>
            <w:tcBorders>
              <w:top w:val="single" w:sz="4" w:space="0" w:color="75972D"/>
              <w:bottom w:val="single" w:sz="4" w:space="0" w:color="75972D"/>
            </w:tcBorders>
          </w:tcPr>
          <w:p w14:paraId="5272E6C1" w14:textId="77777777" w:rsidR="002F62FB" w:rsidRDefault="002F62FB" w:rsidP="00F84F37">
            <w:pPr>
              <w:pStyle w:val="TableParagraph"/>
              <w:rPr>
                <w:sz w:val="20"/>
              </w:rPr>
            </w:pPr>
            <w:r>
              <w:rPr>
                <w:color w:val="58595B"/>
                <w:sz w:val="20"/>
              </w:rPr>
              <w:t>5</w:t>
            </w:r>
          </w:p>
        </w:tc>
        <w:tc>
          <w:tcPr>
            <w:tcW w:w="1190" w:type="dxa"/>
            <w:tcBorders>
              <w:top w:val="single" w:sz="4" w:space="0" w:color="75972D"/>
              <w:bottom w:val="single" w:sz="4" w:space="0" w:color="75972D"/>
            </w:tcBorders>
          </w:tcPr>
          <w:p w14:paraId="1D0B57C7" w14:textId="77777777" w:rsidR="002F62FB" w:rsidRDefault="002F62FB" w:rsidP="00F84F37">
            <w:pPr>
              <w:pStyle w:val="TableParagraph"/>
              <w:rPr>
                <w:sz w:val="20"/>
              </w:rPr>
            </w:pPr>
            <w:r>
              <w:rPr>
                <w:color w:val="58595B"/>
                <w:sz w:val="20"/>
              </w:rPr>
              <w:t>2</w:t>
            </w:r>
          </w:p>
        </w:tc>
        <w:tc>
          <w:tcPr>
            <w:tcW w:w="1190" w:type="dxa"/>
            <w:tcBorders>
              <w:top w:val="single" w:sz="4" w:space="0" w:color="75972D"/>
              <w:bottom w:val="single" w:sz="4" w:space="0" w:color="75972D"/>
            </w:tcBorders>
          </w:tcPr>
          <w:p w14:paraId="573322B7" w14:textId="77777777" w:rsidR="002F62FB" w:rsidRDefault="002F62FB" w:rsidP="00F84F37">
            <w:pPr>
              <w:pStyle w:val="TableParagraph"/>
              <w:rPr>
                <w:sz w:val="20"/>
              </w:rPr>
            </w:pPr>
            <w:r>
              <w:rPr>
                <w:color w:val="58595B"/>
                <w:sz w:val="20"/>
              </w:rPr>
              <w:t>40.0</w:t>
            </w:r>
          </w:p>
        </w:tc>
        <w:tc>
          <w:tcPr>
            <w:tcW w:w="1190" w:type="dxa"/>
            <w:tcBorders>
              <w:top w:val="single" w:sz="4" w:space="0" w:color="75972D"/>
              <w:bottom w:val="single" w:sz="4" w:space="0" w:color="75972D"/>
            </w:tcBorders>
          </w:tcPr>
          <w:p w14:paraId="5FC7B3E0" w14:textId="77777777" w:rsidR="002F62FB" w:rsidRDefault="002F62FB" w:rsidP="00F84F37">
            <w:pPr>
              <w:pStyle w:val="TableParagraph"/>
              <w:ind w:left="81"/>
              <w:rPr>
                <w:sz w:val="20"/>
              </w:rPr>
            </w:pPr>
            <w:r>
              <w:rPr>
                <w:color w:val="58595B"/>
                <w:sz w:val="20"/>
              </w:rPr>
              <w:t>40.0</w:t>
            </w:r>
          </w:p>
        </w:tc>
      </w:tr>
      <w:tr w:rsidR="002F62FB" w14:paraId="2537675C" w14:textId="77777777" w:rsidTr="00F84F37">
        <w:trPr>
          <w:trHeight w:val="320"/>
        </w:trPr>
        <w:tc>
          <w:tcPr>
            <w:tcW w:w="4025" w:type="dxa"/>
            <w:tcBorders>
              <w:top w:val="single" w:sz="4" w:space="0" w:color="75972D"/>
              <w:bottom w:val="single" w:sz="4" w:space="0" w:color="75972D"/>
            </w:tcBorders>
            <w:shd w:val="clear" w:color="auto" w:fill="EAEEE0"/>
          </w:tcPr>
          <w:p w14:paraId="0FE5ECB9" w14:textId="77777777" w:rsidR="002F62FB" w:rsidRDefault="002F62FB" w:rsidP="00F84F37">
            <w:pPr>
              <w:pStyle w:val="TableParagraph"/>
              <w:rPr>
                <w:sz w:val="20"/>
              </w:rPr>
            </w:pPr>
            <w:r>
              <w:rPr>
                <w:color w:val="58595B"/>
                <w:sz w:val="20"/>
              </w:rPr>
              <w:t>Foreign Affairs and Trade</w:t>
            </w:r>
          </w:p>
        </w:tc>
        <w:tc>
          <w:tcPr>
            <w:tcW w:w="1814" w:type="dxa"/>
            <w:tcBorders>
              <w:top w:val="single" w:sz="4" w:space="0" w:color="75972D"/>
              <w:bottom w:val="single" w:sz="4" w:space="0" w:color="75972D"/>
            </w:tcBorders>
            <w:shd w:val="clear" w:color="auto" w:fill="EAEEE0"/>
          </w:tcPr>
          <w:p w14:paraId="02B73221" w14:textId="77777777" w:rsidR="002F62FB" w:rsidRDefault="002F62FB" w:rsidP="00F84F37">
            <w:pPr>
              <w:pStyle w:val="TableParagraph"/>
              <w:rPr>
                <w:sz w:val="20"/>
              </w:rPr>
            </w:pPr>
            <w:r>
              <w:rPr>
                <w:color w:val="58595B"/>
                <w:sz w:val="20"/>
              </w:rPr>
              <w:t>62</w:t>
            </w:r>
          </w:p>
        </w:tc>
        <w:tc>
          <w:tcPr>
            <w:tcW w:w="1190" w:type="dxa"/>
            <w:tcBorders>
              <w:top w:val="single" w:sz="4" w:space="0" w:color="75972D"/>
              <w:bottom w:val="single" w:sz="4" w:space="0" w:color="75972D"/>
            </w:tcBorders>
            <w:shd w:val="clear" w:color="auto" w:fill="EAEEE0"/>
          </w:tcPr>
          <w:p w14:paraId="490AC2F3" w14:textId="77777777" w:rsidR="002F62FB" w:rsidRDefault="002F62FB" w:rsidP="00F84F37">
            <w:pPr>
              <w:pStyle w:val="TableParagraph"/>
              <w:rPr>
                <w:sz w:val="20"/>
              </w:rPr>
            </w:pPr>
            <w:r>
              <w:rPr>
                <w:color w:val="58595B"/>
                <w:sz w:val="20"/>
              </w:rPr>
              <w:t>28</w:t>
            </w:r>
          </w:p>
        </w:tc>
        <w:tc>
          <w:tcPr>
            <w:tcW w:w="1190" w:type="dxa"/>
            <w:tcBorders>
              <w:top w:val="single" w:sz="4" w:space="0" w:color="75972D"/>
              <w:bottom w:val="single" w:sz="4" w:space="0" w:color="75972D"/>
            </w:tcBorders>
            <w:shd w:val="clear" w:color="auto" w:fill="EAEEE0"/>
          </w:tcPr>
          <w:p w14:paraId="3CE5CF81" w14:textId="77777777" w:rsidR="002F62FB" w:rsidRDefault="002F62FB" w:rsidP="00F84F37">
            <w:pPr>
              <w:pStyle w:val="TableParagraph"/>
              <w:rPr>
                <w:sz w:val="20"/>
              </w:rPr>
            </w:pPr>
            <w:r>
              <w:rPr>
                <w:color w:val="58595B"/>
                <w:sz w:val="20"/>
              </w:rPr>
              <w:t>45.2</w:t>
            </w:r>
          </w:p>
        </w:tc>
        <w:tc>
          <w:tcPr>
            <w:tcW w:w="1190" w:type="dxa"/>
            <w:tcBorders>
              <w:top w:val="single" w:sz="4" w:space="0" w:color="75972D"/>
              <w:bottom w:val="single" w:sz="4" w:space="0" w:color="75972D"/>
            </w:tcBorders>
            <w:shd w:val="clear" w:color="auto" w:fill="EAEEE0"/>
          </w:tcPr>
          <w:p w14:paraId="57564F92" w14:textId="77777777" w:rsidR="002F62FB" w:rsidRDefault="002F62FB" w:rsidP="00F84F37">
            <w:pPr>
              <w:pStyle w:val="TableParagraph"/>
              <w:ind w:left="81"/>
              <w:rPr>
                <w:sz w:val="20"/>
              </w:rPr>
            </w:pPr>
            <w:r>
              <w:rPr>
                <w:color w:val="58595B"/>
                <w:sz w:val="20"/>
              </w:rPr>
              <w:t>61.4</w:t>
            </w:r>
          </w:p>
        </w:tc>
      </w:tr>
      <w:tr w:rsidR="002F62FB" w14:paraId="655B45C7" w14:textId="77777777" w:rsidTr="00F84F37">
        <w:trPr>
          <w:trHeight w:val="320"/>
        </w:trPr>
        <w:tc>
          <w:tcPr>
            <w:tcW w:w="4025" w:type="dxa"/>
            <w:tcBorders>
              <w:top w:val="single" w:sz="4" w:space="0" w:color="75972D"/>
              <w:bottom w:val="single" w:sz="4" w:space="0" w:color="75972D"/>
            </w:tcBorders>
          </w:tcPr>
          <w:p w14:paraId="59850DA9" w14:textId="77777777" w:rsidR="002F62FB" w:rsidRDefault="002F62FB" w:rsidP="00F84F37">
            <w:pPr>
              <w:pStyle w:val="TableParagraph"/>
              <w:rPr>
                <w:sz w:val="20"/>
              </w:rPr>
            </w:pPr>
            <w:r>
              <w:rPr>
                <w:color w:val="58595B"/>
                <w:sz w:val="20"/>
              </w:rPr>
              <w:t>Health</w:t>
            </w:r>
          </w:p>
        </w:tc>
        <w:tc>
          <w:tcPr>
            <w:tcW w:w="1814" w:type="dxa"/>
            <w:tcBorders>
              <w:top w:val="single" w:sz="4" w:space="0" w:color="75972D"/>
              <w:bottom w:val="single" w:sz="4" w:space="0" w:color="75972D"/>
            </w:tcBorders>
          </w:tcPr>
          <w:p w14:paraId="6069F30B" w14:textId="77777777" w:rsidR="002F62FB" w:rsidRDefault="002F62FB" w:rsidP="00F84F37">
            <w:pPr>
              <w:pStyle w:val="TableParagraph"/>
              <w:rPr>
                <w:sz w:val="20"/>
              </w:rPr>
            </w:pPr>
            <w:r>
              <w:rPr>
                <w:color w:val="58595B"/>
                <w:sz w:val="20"/>
              </w:rPr>
              <w:t>166</w:t>
            </w:r>
          </w:p>
        </w:tc>
        <w:tc>
          <w:tcPr>
            <w:tcW w:w="1190" w:type="dxa"/>
            <w:tcBorders>
              <w:top w:val="single" w:sz="4" w:space="0" w:color="75972D"/>
              <w:bottom w:val="single" w:sz="4" w:space="0" w:color="75972D"/>
            </w:tcBorders>
          </w:tcPr>
          <w:p w14:paraId="5B9DE75A" w14:textId="77777777" w:rsidR="002F62FB" w:rsidRDefault="002F62FB" w:rsidP="00F84F37">
            <w:pPr>
              <w:pStyle w:val="TableParagraph"/>
              <w:rPr>
                <w:sz w:val="20"/>
              </w:rPr>
            </w:pPr>
            <w:r>
              <w:rPr>
                <w:color w:val="58595B"/>
                <w:sz w:val="20"/>
              </w:rPr>
              <w:t>77</w:t>
            </w:r>
          </w:p>
        </w:tc>
        <w:tc>
          <w:tcPr>
            <w:tcW w:w="1190" w:type="dxa"/>
            <w:tcBorders>
              <w:top w:val="single" w:sz="4" w:space="0" w:color="75972D"/>
              <w:bottom w:val="single" w:sz="4" w:space="0" w:color="75972D"/>
            </w:tcBorders>
          </w:tcPr>
          <w:p w14:paraId="53C15949" w14:textId="77777777" w:rsidR="002F62FB" w:rsidRDefault="002F62FB" w:rsidP="00F84F37">
            <w:pPr>
              <w:pStyle w:val="TableParagraph"/>
              <w:rPr>
                <w:sz w:val="20"/>
              </w:rPr>
            </w:pPr>
            <w:r>
              <w:rPr>
                <w:color w:val="58595B"/>
                <w:sz w:val="20"/>
              </w:rPr>
              <w:t>46.4</w:t>
            </w:r>
          </w:p>
        </w:tc>
        <w:tc>
          <w:tcPr>
            <w:tcW w:w="1190" w:type="dxa"/>
            <w:tcBorders>
              <w:top w:val="single" w:sz="4" w:space="0" w:color="75972D"/>
              <w:bottom w:val="single" w:sz="4" w:space="0" w:color="75972D"/>
            </w:tcBorders>
          </w:tcPr>
          <w:p w14:paraId="3B8B2D72" w14:textId="77777777" w:rsidR="002F62FB" w:rsidRDefault="002F62FB" w:rsidP="00F84F37">
            <w:pPr>
              <w:pStyle w:val="TableParagraph"/>
              <w:ind w:left="81"/>
              <w:rPr>
                <w:sz w:val="20"/>
              </w:rPr>
            </w:pPr>
            <w:r>
              <w:rPr>
                <w:color w:val="58595B"/>
                <w:sz w:val="20"/>
              </w:rPr>
              <w:t>45.2</w:t>
            </w:r>
          </w:p>
        </w:tc>
      </w:tr>
      <w:tr w:rsidR="002F62FB" w14:paraId="348A2192" w14:textId="77777777" w:rsidTr="00F84F37">
        <w:trPr>
          <w:trHeight w:val="320"/>
        </w:trPr>
        <w:tc>
          <w:tcPr>
            <w:tcW w:w="4025" w:type="dxa"/>
            <w:tcBorders>
              <w:top w:val="single" w:sz="4" w:space="0" w:color="75972D"/>
              <w:bottom w:val="single" w:sz="4" w:space="0" w:color="75972D"/>
            </w:tcBorders>
            <w:shd w:val="clear" w:color="auto" w:fill="EAEEE0"/>
          </w:tcPr>
          <w:p w14:paraId="7990DB8D" w14:textId="77777777" w:rsidR="002F62FB" w:rsidRDefault="002F62FB" w:rsidP="00F84F37">
            <w:pPr>
              <w:pStyle w:val="TableParagraph"/>
              <w:rPr>
                <w:sz w:val="20"/>
              </w:rPr>
            </w:pPr>
            <w:r>
              <w:rPr>
                <w:color w:val="58595B"/>
                <w:sz w:val="20"/>
              </w:rPr>
              <w:t>Human Services</w:t>
            </w:r>
          </w:p>
        </w:tc>
        <w:tc>
          <w:tcPr>
            <w:tcW w:w="1814" w:type="dxa"/>
            <w:tcBorders>
              <w:top w:val="single" w:sz="4" w:space="0" w:color="75972D"/>
              <w:bottom w:val="single" w:sz="4" w:space="0" w:color="75972D"/>
            </w:tcBorders>
            <w:shd w:val="clear" w:color="auto" w:fill="EAEEE0"/>
          </w:tcPr>
          <w:p w14:paraId="45439E84" w14:textId="77777777" w:rsidR="002F62FB" w:rsidRDefault="002F62FB" w:rsidP="00F84F37">
            <w:pPr>
              <w:pStyle w:val="TableParagraph"/>
              <w:rPr>
                <w:sz w:val="20"/>
              </w:rPr>
            </w:pPr>
            <w:r>
              <w:rPr>
                <w:color w:val="58595B"/>
                <w:sz w:val="20"/>
              </w:rPr>
              <w:t>4</w:t>
            </w:r>
          </w:p>
        </w:tc>
        <w:tc>
          <w:tcPr>
            <w:tcW w:w="1190" w:type="dxa"/>
            <w:tcBorders>
              <w:top w:val="single" w:sz="4" w:space="0" w:color="75972D"/>
              <w:bottom w:val="single" w:sz="4" w:space="0" w:color="75972D"/>
            </w:tcBorders>
            <w:shd w:val="clear" w:color="auto" w:fill="EAEEE0"/>
          </w:tcPr>
          <w:p w14:paraId="4E25162E" w14:textId="77777777" w:rsidR="002F62FB" w:rsidRDefault="002F62FB" w:rsidP="00F84F37">
            <w:pPr>
              <w:pStyle w:val="TableParagraph"/>
              <w:rPr>
                <w:sz w:val="20"/>
              </w:rPr>
            </w:pPr>
            <w:r>
              <w:rPr>
                <w:color w:val="58595B"/>
                <w:sz w:val="20"/>
              </w:rPr>
              <w:t>3</w:t>
            </w:r>
          </w:p>
        </w:tc>
        <w:tc>
          <w:tcPr>
            <w:tcW w:w="1190" w:type="dxa"/>
            <w:tcBorders>
              <w:top w:val="single" w:sz="4" w:space="0" w:color="75972D"/>
              <w:bottom w:val="single" w:sz="4" w:space="0" w:color="75972D"/>
            </w:tcBorders>
            <w:shd w:val="clear" w:color="auto" w:fill="EAEEE0"/>
          </w:tcPr>
          <w:p w14:paraId="7FD0AF95" w14:textId="77777777" w:rsidR="002F62FB" w:rsidRDefault="002F62FB" w:rsidP="00F84F37">
            <w:pPr>
              <w:pStyle w:val="TableParagraph"/>
              <w:rPr>
                <w:sz w:val="20"/>
              </w:rPr>
            </w:pPr>
            <w:r>
              <w:rPr>
                <w:color w:val="58595B"/>
                <w:sz w:val="20"/>
              </w:rPr>
              <w:t>75.0</w:t>
            </w:r>
          </w:p>
        </w:tc>
        <w:tc>
          <w:tcPr>
            <w:tcW w:w="1190" w:type="dxa"/>
            <w:tcBorders>
              <w:top w:val="single" w:sz="4" w:space="0" w:color="75972D"/>
              <w:bottom w:val="single" w:sz="4" w:space="0" w:color="75972D"/>
            </w:tcBorders>
            <w:shd w:val="clear" w:color="auto" w:fill="EAEEE0"/>
          </w:tcPr>
          <w:p w14:paraId="03ECF546" w14:textId="77777777" w:rsidR="002F62FB" w:rsidRDefault="002F62FB" w:rsidP="00F84F37">
            <w:pPr>
              <w:pStyle w:val="TableParagraph"/>
              <w:ind w:left="81"/>
              <w:rPr>
                <w:sz w:val="20"/>
              </w:rPr>
            </w:pPr>
            <w:r>
              <w:rPr>
                <w:color w:val="58595B"/>
                <w:sz w:val="20"/>
              </w:rPr>
              <w:t>40.0</w:t>
            </w:r>
          </w:p>
        </w:tc>
      </w:tr>
      <w:tr w:rsidR="002F62FB" w14:paraId="70479A29" w14:textId="77777777" w:rsidTr="00F84F37">
        <w:trPr>
          <w:trHeight w:val="320"/>
        </w:trPr>
        <w:tc>
          <w:tcPr>
            <w:tcW w:w="4025" w:type="dxa"/>
            <w:tcBorders>
              <w:top w:val="single" w:sz="4" w:space="0" w:color="75972D"/>
              <w:bottom w:val="single" w:sz="4" w:space="0" w:color="75972D"/>
            </w:tcBorders>
          </w:tcPr>
          <w:p w14:paraId="3236BF26" w14:textId="77777777" w:rsidR="002F62FB" w:rsidRDefault="002F62FB" w:rsidP="00F84F37">
            <w:pPr>
              <w:pStyle w:val="TableParagraph"/>
              <w:rPr>
                <w:sz w:val="20"/>
              </w:rPr>
            </w:pPr>
            <w:r>
              <w:rPr>
                <w:color w:val="58595B"/>
                <w:sz w:val="20"/>
              </w:rPr>
              <w:t>Immigration and Border Protection</w:t>
            </w:r>
          </w:p>
        </w:tc>
        <w:tc>
          <w:tcPr>
            <w:tcW w:w="1814" w:type="dxa"/>
            <w:tcBorders>
              <w:top w:val="single" w:sz="4" w:space="0" w:color="75972D"/>
              <w:bottom w:val="single" w:sz="4" w:space="0" w:color="75972D"/>
            </w:tcBorders>
          </w:tcPr>
          <w:p w14:paraId="794FD7DD" w14:textId="77777777" w:rsidR="002F62FB" w:rsidRDefault="002F62FB" w:rsidP="00F84F37">
            <w:pPr>
              <w:pStyle w:val="TableParagraph"/>
              <w:rPr>
                <w:sz w:val="20"/>
              </w:rPr>
            </w:pPr>
            <w:r>
              <w:rPr>
                <w:color w:val="58595B"/>
                <w:sz w:val="20"/>
              </w:rPr>
              <w:t>7</w:t>
            </w:r>
          </w:p>
        </w:tc>
        <w:tc>
          <w:tcPr>
            <w:tcW w:w="1190" w:type="dxa"/>
            <w:tcBorders>
              <w:top w:val="single" w:sz="4" w:space="0" w:color="75972D"/>
              <w:bottom w:val="single" w:sz="4" w:space="0" w:color="75972D"/>
            </w:tcBorders>
          </w:tcPr>
          <w:p w14:paraId="071928EF" w14:textId="77777777" w:rsidR="002F62FB" w:rsidRDefault="002F62FB" w:rsidP="00F84F37">
            <w:pPr>
              <w:pStyle w:val="TableParagraph"/>
              <w:rPr>
                <w:sz w:val="20"/>
              </w:rPr>
            </w:pPr>
            <w:r>
              <w:rPr>
                <w:color w:val="58595B"/>
                <w:sz w:val="20"/>
              </w:rPr>
              <w:t>3</w:t>
            </w:r>
          </w:p>
        </w:tc>
        <w:tc>
          <w:tcPr>
            <w:tcW w:w="1190" w:type="dxa"/>
            <w:tcBorders>
              <w:top w:val="single" w:sz="4" w:space="0" w:color="75972D"/>
              <w:bottom w:val="single" w:sz="4" w:space="0" w:color="75972D"/>
            </w:tcBorders>
          </w:tcPr>
          <w:p w14:paraId="6B43FED0" w14:textId="77777777" w:rsidR="002F62FB" w:rsidRDefault="002F62FB" w:rsidP="00F84F37">
            <w:pPr>
              <w:pStyle w:val="TableParagraph"/>
              <w:rPr>
                <w:sz w:val="20"/>
              </w:rPr>
            </w:pPr>
            <w:r>
              <w:rPr>
                <w:color w:val="58595B"/>
                <w:sz w:val="20"/>
              </w:rPr>
              <w:t>42.9</w:t>
            </w:r>
          </w:p>
        </w:tc>
        <w:tc>
          <w:tcPr>
            <w:tcW w:w="1190" w:type="dxa"/>
            <w:tcBorders>
              <w:top w:val="single" w:sz="4" w:space="0" w:color="75972D"/>
              <w:bottom w:val="single" w:sz="4" w:space="0" w:color="75972D"/>
            </w:tcBorders>
          </w:tcPr>
          <w:p w14:paraId="2A934EED" w14:textId="77777777" w:rsidR="002F62FB" w:rsidRDefault="002F62FB" w:rsidP="00F84F37">
            <w:pPr>
              <w:pStyle w:val="TableParagraph"/>
              <w:ind w:left="81"/>
              <w:rPr>
                <w:sz w:val="20"/>
              </w:rPr>
            </w:pPr>
            <w:r>
              <w:rPr>
                <w:color w:val="58595B"/>
                <w:sz w:val="20"/>
              </w:rPr>
              <w:t>0.0</w:t>
            </w:r>
          </w:p>
        </w:tc>
      </w:tr>
      <w:tr w:rsidR="002F62FB" w14:paraId="4A16144A" w14:textId="77777777" w:rsidTr="00F84F37">
        <w:trPr>
          <w:trHeight w:val="320"/>
        </w:trPr>
        <w:tc>
          <w:tcPr>
            <w:tcW w:w="4025" w:type="dxa"/>
            <w:tcBorders>
              <w:top w:val="single" w:sz="4" w:space="0" w:color="75972D"/>
              <w:bottom w:val="single" w:sz="4" w:space="0" w:color="75972D"/>
            </w:tcBorders>
            <w:shd w:val="clear" w:color="auto" w:fill="EAEEE0"/>
          </w:tcPr>
          <w:p w14:paraId="05F1FC5A" w14:textId="77777777" w:rsidR="002F62FB" w:rsidRDefault="002F62FB" w:rsidP="00F84F37">
            <w:pPr>
              <w:pStyle w:val="TableParagraph"/>
              <w:rPr>
                <w:sz w:val="20"/>
              </w:rPr>
            </w:pPr>
            <w:r>
              <w:rPr>
                <w:color w:val="58595B"/>
                <w:sz w:val="20"/>
              </w:rPr>
              <w:t>Industry, Innovation and Science</w:t>
            </w:r>
          </w:p>
        </w:tc>
        <w:tc>
          <w:tcPr>
            <w:tcW w:w="1814" w:type="dxa"/>
            <w:tcBorders>
              <w:top w:val="single" w:sz="4" w:space="0" w:color="75972D"/>
              <w:bottom w:val="single" w:sz="4" w:space="0" w:color="75972D"/>
            </w:tcBorders>
            <w:shd w:val="clear" w:color="auto" w:fill="EAEEE0"/>
          </w:tcPr>
          <w:p w14:paraId="2F6ABA13" w14:textId="77777777" w:rsidR="002F62FB" w:rsidRDefault="002F62FB" w:rsidP="00F84F37">
            <w:pPr>
              <w:pStyle w:val="TableParagraph"/>
              <w:rPr>
                <w:sz w:val="20"/>
              </w:rPr>
            </w:pPr>
            <w:r>
              <w:rPr>
                <w:color w:val="58595B"/>
                <w:sz w:val="20"/>
              </w:rPr>
              <w:t>63</w:t>
            </w:r>
          </w:p>
        </w:tc>
        <w:tc>
          <w:tcPr>
            <w:tcW w:w="1190" w:type="dxa"/>
            <w:tcBorders>
              <w:top w:val="single" w:sz="4" w:space="0" w:color="75972D"/>
              <w:bottom w:val="single" w:sz="4" w:space="0" w:color="75972D"/>
            </w:tcBorders>
            <w:shd w:val="clear" w:color="auto" w:fill="EAEEE0"/>
          </w:tcPr>
          <w:p w14:paraId="2C713947" w14:textId="77777777" w:rsidR="002F62FB" w:rsidRDefault="002F62FB" w:rsidP="00F84F37">
            <w:pPr>
              <w:pStyle w:val="TableParagraph"/>
              <w:rPr>
                <w:sz w:val="20"/>
              </w:rPr>
            </w:pPr>
            <w:r>
              <w:rPr>
                <w:color w:val="58595B"/>
                <w:sz w:val="20"/>
              </w:rPr>
              <w:t>29</w:t>
            </w:r>
          </w:p>
        </w:tc>
        <w:tc>
          <w:tcPr>
            <w:tcW w:w="1190" w:type="dxa"/>
            <w:tcBorders>
              <w:top w:val="single" w:sz="4" w:space="0" w:color="75972D"/>
              <w:bottom w:val="single" w:sz="4" w:space="0" w:color="75972D"/>
            </w:tcBorders>
            <w:shd w:val="clear" w:color="auto" w:fill="EAEEE0"/>
          </w:tcPr>
          <w:p w14:paraId="0EAF327C" w14:textId="77777777" w:rsidR="002F62FB" w:rsidRDefault="002F62FB" w:rsidP="00F84F37">
            <w:pPr>
              <w:pStyle w:val="TableParagraph"/>
              <w:rPr>
                <w:sz w:val="20"/>
              </w:rPr>
            </w:pPr>
            <w:r>
              <w:rPr>
                <w:color w:val="58595B"/>
                <w:sz w:val="20"/>
              </w:rPr>
              <w:t>46.0</w:t>
            </w:r>
          </w:p>
        </w:tc>
        <w:tc>
          <w:tcPr>
            <w:tcW w:w="1190" w:type="dxa"/>
            <w:tcBorders>
              <w:top w:val="single" w:sz="4" w:space="0" w:color="75972D"/>
              <w:bottom w:val="single" w:sz="4" w:space="0" w:color="75972D"/>
            </w:tcBorders>
            <w:shd w:val="clear" w:color="auto" w:fill="EAEEE0"/>
          </w:tcPr>
          <w:p w14:paraId="723082C8" w14:textId="77777777" w:rsidR="002F62FB" w:rsidRDefault="002F62FB" w:rsidP="00F84F37">
            <w:pPr>
              <w:pStyle w:val="TableParagraph"/>
              <w:ind w:left="81"/>
              <w:rPr>
                <w:sz w:val="20"/>
              </w:rPr>
            </w:pPr>
            <w:r>
              <w:rPr>
                <w:color w:val="58595B"/>
                <w:sz w:val="20"/>
              </w:rPr>
              <w:t>40.8</w:t>
            </w:r>
          </w:p>
        </w:tc>
      </w:tr>
      <w:tr w:rsidR="002F62FB" w14:paraId="4CF0C39E" w14:textId="77777777" w:rsidTr="00F84F37">
        <w:trPr>
          <w:trHeight w:val="560"/>
        </w:trPr>
        <w:tc>
          <w:tcPr>
            <w:tcW w:w="4025" w:type="dxa"/>
            <w:tcBorders>
              <w:top w:val="single" w:sz="4" w:space="0" w:color="75972D"/>
              <w:bottom w:val="single" w:sz="4" w:space="0" w:color="75972D"/>
            </w:tcBorders>
          </w:tcPr>
          <w:p w14:paraId="4C15286F" w14:textId="77777777" w:rsidR="002F62FB" w:rsidRDefault="002F62FB" w:rsidP="00F84F37">
            <w:pPr>
              <w:pStyle w:val="TableParagraph"/>
              <w:ind w:right="1331"/>
              <w:rPr>
                <w:sz w:val="20"/>
              </w:rPr>
            </w:pPr>
            <w:r>
              <w:rPr>
                <w:color w:val="58595B"/>
                <w:sz w:val="20"/>
              </w:rPr>
              <w:t>Infrastructure and Regional Development</w:t>
            </w:r>
          </w:p>
        </w:tc>
        <w:tc>
          <w:tcPr>
            <w:tcW w:w="1814" w:type="dxa"/>
            <w:tcBorders>
              <w:top w:val="single" w:sz="4" w:space="0" w:color="75972D"/>
              <w:bottom w:val="single" w:sz="4" w:space="0" w:color="75972D"/>
            </w:tcBorders>
          </w:tcPr>
          <w:p w14:paraId="62BD0416" w14:textId="77777777" w:rsidR="002F62FB" w:rsidRDefault="002F62FB" w:rsidP="00F84F37">
            <w:pPr>
              <w:pStyle w:val="TableParagraph"/>
              <w:rPr>
                <w:sz w:val="20"/>
              </w:rPr>
            </w:pPr>
            <w:r>
              <w:rPr>
                <w:color w:val="58595B"/>
                <w:sz w:val="20"/>
              </w:rPr>
              <w:t>186</w:t>
            </w:r>
          </w:p>
        </w:tc>
        <w:tc>
          <w:tcPr>
            <w:tcW w:w="1190" w:type="dxa"/>
            <w:tcBorders>
              <w:top w:val="single" w:sz="4" w:space="0" w:color="75972D"/>
              <w:bottom w:val="single" w:sz="4" w:space="0" w:color="75972D"/>
            </w:tcBorders>
          </w:tcPr>
          <w:p w14:paraId="0852B110" w14:textId="77777777" w:rsidR="002F62FB" w:rsidRDefault="002F62FB" w:rsidP="00F84F37">
            <w:pPr>
              <w:pStyle w:val="TableParagraph"/>
              <w:rPr>
                <w:sz w:val="20"/>
              </w:rPr>
            </w:pPr>
            <w:r>
              <w:rPr>
                <w:color w:val="58595B"/>
                <w:sz w:val="20"/>
              </w:rPr>
              <w:t>72</w:t>
            </w:r>
          </w:p>
        </w:tc>
        <w:tc>
          <w:tcPr>
            <w:tcW w:w="1190" w:type="dxa"/>
            <w:tcBorders>
              <w:top w:val="single" w:sz="4" w:space="0" w:color="75972D"/>
              <w:bottom w:val="single" w:sz="4" w:space="0" w:color="75972D"/>
            </w:tcBorders>
          </w:tcPr>
          <w:p w14:paraId="675F69F5" w14:textId="77777777" w:rsidR="002F62FB" w:rsidRDefault="002F62FB" w:rsidP="00F84F37">
            <w:pPr>
              <w:pStyle w:val="TableParagraph"/>
              <w:rPr>
                <w:sz w:val="20"/>
              </w:rPr>
            </w:pPr>
            <w:r>
              <w:rPr>
                <w:color w:val="58595B"/>
                <w:sz w:val="20"/>
              </w:rPr>
              <w:t>38.7</w:t>
            </w:r>
          </w:p>
        </w:tc>
        <w:tc>
          <w:tcPr>
            <w:tcW w:w="1190" w:type="dxa"/>
            <w:tcBorders>
              <w:top w:val="single" w:sz="4" w:space="0" w:color="75972D"/>
              <w:bottom w:val="single" w:sz="4" w:space="0" w:color="75972D"/>
            </w:tcBorders>
          </w:tcPr>
          <w:p w14:paraId="5270D038" w14:textId="77777777" w:rsidR="002F62FB" w:rsidRDefault="002F62FB" w:rsidP="00F84F37">
            <w:pPr>
              <w:pStyle w:val="TableParagraph"/>
              <w:ind w:left="81"/>
              <w:rPr>
                <w:sz w:val="20"/>
              </w:rPr>
            </w:pPr>
            <w:r>
              <w:rPr>
                <w:color w:val="58595B"/>
                <w:sz w:val="20"/>
              </w:rPr>
              <w:t>45.2</w:t>
            </w:r>
          </w:p>
        </w:tc>
      </w:tr>
      <w:tr w:rsidR="002F62FB" w14:paraId="1EDA8522" w14:textId="77777777" w:rsidTr="00F84F37">
        <w:trPr>
          <w:trHeight w:val="320"/>
        </w:trPr>
        <w:tc>
          <w:tcPr>
            <w:tcW w:w="4025" w:type="dxa"/>
            <w:tcBorders>
              <w:top w:val="single" w:sz="4" w:space="0" w:color="75972D"/>
              <w:bottom w:val="single" w:sz="4" w:space="0" w:color="75972D"/>
            </w:tcBorders>
            <w:shd w:val="clear" w:color="auto" w:fill="EAEEE0"/>
          </w:tcPr>
          <w:p w14:paraId="4B8D64FB" w14:textId="77777777" w:rsidR="002F62FB" w:rsidRDefault="002F62FB" w:rsidP="00F84F37">
            <w:pPr>
              <w:pStyle w:val="TableParagraph"/>
              <w:rPr>
                <w:sz w:val="20"/>
              </w:rPr>
            </w:pPr>
            <w:r>
              <w:rPr>
                <w:color w:val="58595B"/>
                <w:sz w:val="20"/>
              </w:rPr>
              <w:t>Prime Minister and Cabinet</w:t>
            </w:r>
          </w:p>
        </w:tc>
        <w:tc>
          <w:tcPr>
            <w:tcW w:w="1814" w:type="dxa"/>
            <w:tcBorders>
              <w:top w:val="single" w:sz="4" w:space="0" w:color="75972D"/>
              <w:bottom w:val="single" w:sz="4" w:space="0" w:color="75972D"/>
            </w:tcBorders>
            <w:shd w:val="clear" w:color="auto" w:fill="EAEEE0"/>
          </w:tcPr>
          <w:p w14:paraId="0A67D032" w14:textId="77777777" w:rsidR="002F62FB" w:rsidRDefault="002F62FB" w:rsidP="00F84F37">
            <w:pPr>
              <w:pStyle w:val="TableParagraph"/>
              <w:rPr>
                <w:sz w:val="20"/>
              </w:rPr>
            </w:pPr>
            <w:r>
              <w:rPr>
                <w:color w:val="58595B"/>
                <w:sz w:val="20"/>
              </w:rPr>
              <w:t>25</w:t>
            </w:r>
          </w:p>
        </w:tc>
        <w:tc>
          <w:tcPr>
            <w:tcW w:w="1190" w:type="dxa"/>
            <w:tcBorders>
              <w:top w:val="single" w:sz="4" w:space="0" w:color="75972D"/>
              <w:bottom w:val="single" w:sz="4" w:space="0" w:color="75972D"/>
            </w:tcBorders>
            <w:shd w:val="clear" w:color="auto" w:fill="EAEEE0"/>
          </w:tcPr>
          <w:p w14:paraId="4BAACDED" w14:textId="77777777" w:rsidR="002F62FB" w:rsidRDefault="002F62FB" w:rsidP="00F84F37">
            <w:pPr>
              <w:pStyle w:val="TableParagraph"/>
              <w:rPr>
                <w:sz w:val="20"/>
              </w:rPr>
            </w:pPr>
            <w:r>
              <w:rPr>
                <w:color w:val="58595B"/>
                <w:sz w:val="20"/>
              </w:rPr>
              <w:t>13</w:t>
            </w:r>
          </w:p>
        </w:tc>
        <w:tc>
          <w:tcPr>
            <w:tcW w:w="1190" w:type="dxa"/>
            <w:tcBorders>
              <w:top w:val="single" w:sz="4" w:space="0" w:color="75972D"/>
              <w:bottom w:val="single" w:sz="4" w:space="0" w:color="75972D"/>
            </w:tcBorders>
            <w:shd w:val="clear" w:color="auto" w:fill="EAEEE0"/>
          </w:tcPr>
          <w:p w14:paraId="72AAED0A" w14:textId="77777777" w:rsidR="002F62FB" w:rsidRDefault="002F62FB" w:rsidP="00F84F37">
            <w:pPr>
              <w:pStyle w:val="TableParagraph"/>
              <w:rPr>
                <w:sz w:val="20"/>
              </w:rPr>
            </w:pPr>
            <w:r>
              <w:rPr>
                <w:color w:val="58595B"/>
                <w:sz w:val="20"/>
              </w:rPr>
              <w:t>52.0</w:t>
            </w:r>
          </w:p>
        </w:tc>
        <w:tc>
          <w:tcPr>
            <w:tcW w:w="1190" w:type="dxa"/>
            <w:tcBorders>
              <w:top w:val="single" w:sz="4" w:space="0" w:color="75972D"/>
              <w:bottom w:val="single" w:sz="4" w:space="0" w:color="75972D"/>
            </w:tcBorders>
            <w:shd w:val="clear" w:color="auto" w:fill="EAEEE0"/>
          </w:tcPr>
          <w:p w14:paraId="225480B6" w14:textId="77777777" w:rsidR="002F62FB" w:rsidRDefault="002F62FB" w:rsidP="00F84F37">
            <w:pPr>
              <w:pStyle w:val="TableParagraph"/>
              <w:ind w:left="81"/>
              <w:rPr>
                <w:sz w:val="20"/>
              </w:rPr>
            </w:pPr>
            <w:r>
              <w:rPr>
                <w:color w:val="58595B"/>
                <w:sz w:val="20"/>
              </w:rPr>
              <w:t>51.2</w:t>
            </w:r>
          </w:p>
        </w:tc>
      </w:tr>
      <w:tr w:rsidR="002F62FB" w14:paraId="086ADFD3" w14:textId="77777777" w:rsidTr="00F84F37">
        <w:trPr>
          <w:trHeight w:val="320"/>
        </w:trPr>
        <w:tc>
          <w:tcPr>
            <w:tcW w:w="4025" w:type="dxa"/>
            <w:tcBorders>
              <w:top w:val="single" w:sz="4" w:space="0" w:color="75972D"/>
              <w:bottom w:val="single" w:sz="4" w:space="0" w:color="75972D"/>
            </w:tcBorders>
          </w:tcPr>
          <w:p w14:paraId="403239FA" w14:textId="77777777" w:rsidR="002F62FB" w:rsidRDefault="002F62FB" w:rsidP="00F84F37">
            <w:pPr>
              <w:pStyle w:val="TableParagraph"/>
              <w:rPr>
                <w:sz w:val="20"/>
              </w:rPr>
            </w:pPr>
            <w:r>
              <w:rPr>
                <w:color w:val="58595B"/>
                <w:sz w:val="20"/>
              </w:rPr>
              <w:t>Social Services</w:t>
            </w:r>
          </w:p>
        </w:tc>
        <w:tc>
          <w:tcPr>
            <w:tcW w:w="1814" w:type="dxa"/>
            <w:tcBorders>
              <w:top w:val="single" w:sz="4" w:space="0" w:color="75972D"/>
              <w:bottom w:val="single" w:sz="4" w:space="0" w:color="75972D"/>
            </w:tcBorders>
          </w:tcPr>
          <w:p w14:paraId="61E6F061" w14:textId="77777777" w:rsidR="002F62FB" w:rsidRDefault="002F62FB" w:rsidP="00F84F37">
            <w:pPr>
              <w:pStyle w:val="TableParagraph"/>
              <w:rPr>
                <w:sz w:val="20"/>
              </w:rPr>
            </w:pPr>
            <w:r>
              <w:rPr>
                <w:color w:val="58595B"/>
                <w:sz w:val="20"/>
              </w:rPr>
              <w:t>25</w:t>
            </w:r>
          </w:p>
        </w:tc>
        <w:tc>
          <w:tcPr>
            <w:tcW w:w="1190" w:type="dxa"/>
            <w:tcBorders>
              <w:top w:val="single" w:sz="4" w:space="0" w:color="75972D"/>
              <w:bottom w:val="single" w:sz="4" w:space="0" w:color="75972D"/>
            </w:tcBorders>
          </w:tcPr>
          <w:p w14:paraId="73A09ACB" w14:textId="77777777" w:rsidR="002F62FB" w:rsidRDefault="002F62FB" w:rsidP="00F84F37">
            <w:pPr>
              <w:pStyle w:val="TableParagraph"/>
              <w:rPr>
                <w:sz w:val="20"/>
              </w:rPr>
            </w:pPr>
            <w:r>
              <w:rPr>
                <w:color w:val="58595B"/>
                <w:sz w:val="20"/>
              </w:rPr>
              <w:t>16</w:t>
            </w:r>
          </w:p>
        </w:tc>
        <w:tc>
          <w:tcPr>
            <w:tcW w:w="1190" w:type="dxa"/>
            <w:tcBorders>
              <w:top w:val="single" w:sz="4" w:space="0" w:color="75972D"/>
              <w:bottom w:val="single" w:sz="4" w:space="0" w:color="75972D"/>
            </w:tcBorders>
          </w:tcPr>
          <w:p w14:paraId="735F4A9D" w14:textId="77777777" w:rsidR="002F62FB" w:rsidRDefault="002F62FB" w:rsidP="00F84F37">
            <w:pPr>
              <w:pStyle w:val="TableParagraph"/>
              <w:rPr>
                <w:sz w:val="20"/>
              </w:rPr>
            </w:pPr>
            <w:r>
              <w:rPr>
                <w:color w:val="58595B"/>
                <w:sz w:val="20"/>
              </w:rPr>
              <w:t>64.0</w:t>
            </w:r>
          </w:p>
        </w:tc>
        <w:tc>
          <w:tcPr>
            <w:tcW w:w="1190" w:type="dxa"/>
            <w:tcBorders>
              <w:top w:val="single" w:sz="4" w:space="0" w:color="75972D"/>
              <w:bottom w:val="single" w:sz="4" w:space="0" w:color="75972D"/>
            </w:tcBorders>
          </w:tcPr>
          <w:p w14:paraId="29BE6664" w14:textId="77777777" w:rsidR="002F62FB" w:rsidRDefault="002F62FB" w:rsidP="00F84F37">
            <w:pPr>
              <w:pStyle w:val="TableParagraph"/>
              <w:ind w:left="81"/>
              <w:rPr>
                <w:sz w:val="20"/>
              </w:rPr>
            </w:pPr>
            <w:r>
              <w:rPr>
                <w:color w:val="58595B"/>
                <w:sz w:val="20"/>
              </w:rPr>
              <w:t>66.7</w:t>
            </w:r>
          </w:p>
        </w:tc>
      </w:tr>
      <w:tr w:rsidR="002F62FB" w14:paraId="1FD68B45" w14:textId="77777777" w:rsidTr="00F84F37">
        <w:trPr>
          <w:trHeight w:val="320"/>
        </w:trPr>
        <w:tc>
          <w:tcPr>
            <w:tcW w:w="4025" w:type="dxa"/>
            <w:tcBorders>
              <w:top w:val="single" w:sz="4" w:space="0" w:color="75972D"/>
              <w:bottom w:val="single" w:sz="4" w:space="0" w:color="75972D"/>
            </w:tcBorders>
            <w:shd w:val="clear" w:color="auto" w:fill="EAEEE0"/>
          </w:tcPr>
          <w:p w14:paraId="07195ECC" w14:textId="77777777" w:rsidR="002F62FB" w:rsidRDefault="002F62FB" w:rsidP="00F84F37">
            <w:pPr>
              <w:pStyle w:val="TableParagraph"/>
              <w:rPr>
                <w:sz w:val="20"/>
              </w:rPr>
            </w:pPr>
            <w:r>
              <w:rPr>
                <w:color w:val="58595B"/>
                <w:sz w:val="20"/>
              </w:rPr>
              <w:t>Treasury</w:t>
            </w:r>
          </w:p>
        </w:tc>
        <w:tc>
          <w:tcPr>
            <w:tcW w:w="1814" w:type="dxa"/>
            <w:tcBorders>
              <w:top w:val="single" w:sz="4" w:space="0" w:color="75972D"/>
              <w:bottom w:val="single" w:sz="4" w:space="0" w:color="75972D"/>
            </w:tcBorders>
            <w:shd w:val="clear" w:color="auto" w:fill="EAEEE0"/>
          </w:tcPr>
          <w:p w14:paraId="735673F9" w14:textId="77777777" w:rsidR="002F62FB" w:rsidRDefault="002F62FB" w:rsidP="00F84F37">
            <w:pPr>
              <w:pStyle w:val="TableParagraph"/>
              <w:rPr>
                <w:sz w:val="20"/>
              </w:rPr>
            </w:pPr>
            <w:r>
              <w:rPr>
                <w:color w:val="58595B"/>
                <w:sz w:val="20"/>
              </w:rPr>
              <w:t>32</w:t>
            </w:r>
          </w:p>
        </w:tc>
        <w:tc>
          <w:tcPr>
            <w:tcW w:w="1190" w:type="dxa"/>
            <w:tcBorders>
              <w:top w:val="single" w:sz="4" w:space="0" w:color="75972D"/>
              <w:bottom w:val="single" w:sz="4" w:space="0" w:color="75972D"/>
            </w:tcBorders>
            <w:shd w:val="clear" w:color="auto" w:fill="EAEEE0"/>
          </w:tcPr>
          <w:p w14:paraId="56AC1CAE" w14:textId="77777777" w:rsidR="002F62FB" w:rsidRDefault="002F62FB" w:rsidP="00F84F37">
            <w:pPr>
              <w:pStyle w:val="TableParagraph"/>
              <w:rPr>
                <w:sz w:val="20"/>
              </w:rPr>
            </w:pPr>
            <w:r>
              <w:rPr>
                <w:color w:val="58595B"/>
                <w:sz w:val="20"/>
              </w:rPr>
              <w:t>13</w:t>
            </w:r>
          </w:p>
        </w:tc>
        <w:tc>
          <w:tcPr>
            <w:tcW w:w="1190" w:type="dxa"/>
            <w:tcBorders>
              <w:top w:val="single" w:sz="4" w:space="0" w:color="75972D"/>
              <w:bottom w:val="single" w:sz="4" w:space="0" w:color="75972D"/>
            </w:tcBorders>
            <w:shd w:val="clear" w:color="auto" w:fill="EAEEE0"/>
          </w:tcPr>
          <w:p w14:paraId="23D5178E" w14:textId="77777777" w:rsidR="002F62FB" w:rsidRDefault="002F62FB" w:rsidP="00F84F37">
            <w:pPr>
              <w:pStyle w:val="TableParagraph"/>
              <w:rPr>
                <w:sz w:val="20"/>
              </w:rPr>
            </w:pPr>
            <w:r>
              <w:rPr>
                <w:color w:val="58595B"/>
                <w:sz w:val="20"/>
              </w:rPr>
              <w:t>40.6</w:t>
            </w:r>
          </w:p>
        </w:tc>
        <w:tc>
          <w:tcPr>
            <w:tcW w:w="1190" w:type="dxa"/>
            <w:tcBorders>
              <w:top w:val="single" w:sz="4" w:space="0" w:color="75972D"/>
              <w:bottom w:val="single" w:sz="4" w:space="0" w:color="75972D"/>
            </w:tcBorders>
            <w:shd w:val="clear" w:color="auto" w:fill="EAEEE0"/>
          </w:tcPr>
          <w:p w14:paraId="40F55BFB" w14:textId="77777777" w:rsidR="002F62FB" w:rsidRDefault="002F62FB" w:rsidP="00F84F37">
            <w:pPr>
              <w:pStyle w:val="TableParagraph"/>
              <w:ind w:left="81"/>
              <w:rPr>
                <w:sz w:val="20"/>
              </w:rPr>
            </w:pPr>
            <w:r>
              <w:rPr>
                <w:color w:val="58595B"/>
                <w:sz w:val="20"/>
              </w:rPr>
              <w:t>53.3</w:t>
            </w:r>
          </w:p>
        </w:tc>
      </w:tr>
      <w:tr w:rsidR="002F62FB" w14:paraId="02025D6E" w14:textId="77777777" w:rsidTr="00F84F37">
        <w:trPr>
          <w:trHeight w:val="320"/>
        </w:trPr>
        <w:tc>
          <w:tcPr>
            <w:tcW w:w="4025" w:type="dxa"/>
            <w:tcBorders>
              <w:top w:val="single" w:sz="4" w:space="0" w:color="75972D"/>
              <w:bottom w:val="single" w:sz="4" w:space="0" w:color="75972D"/>
            </w:tcBorders>
          </w:tcPr>
          <w:p w14:paraId="04A99CCD" w14:textId="77777777" w:rsidR="002F62FB" w:rsidRDefault="002F62FB" w:rsidP="00F84F37">
            <w:pPr>
              <w:pStyle w:val="TableParagraph"/>
              <w:rPr>
                <w:sz w:val="20"/>
              </w:rPr>
            </w:pPr>
            <w:r>
              <w:rPr>
                <w:color w:val="58595B"/>
                <w:sz w:val="20"/>
              </w:rPr>
              <w:t>Veterans’ Affairs</w:t>
            </w:r>
          </w:p>
        </w:tc>
        <w:tc>
          <w:tcPr>
            <w:tcW w:w="1814" w:type="dxa"/>
            <w:tcBorders>
              <w:top w:val="single" w:sz="4" w:space="0" w:color="75972D"/>
              <w:bottom w:val="single" w:sz="4" w:space="0" w:color="75972D"/>
            </w:tcBorders>
          </w:tcPr>
          <w:p w14:paraId="79F129EE" w14:textId="77777777" w:rsidR="002F62FB" w:rsidRDefault="002F62FB" w:rsidP="00F84F37">
            <w:pPr>
              <w:pStyle w:val="TableParagraph"/>
              <w:rPr>
                <w:sz w:val="20"/>
              </w:rPr>
            </w:pPr>
            <w:r>
              <w:rPr>
                <w:color w:val="58595B"/>
                <w:sz w:val="20"/>
              </w:rPr>
              <w:t>4</w:t>
            </w:r>
          </w:p>
        </w:tc>
        <w:tc>
          <w:tcPr>
            <w:tcW w:w="1190" w:type="dxa"/>
            <w:tcBorders>
              <w:top w:val="single" w:sz="4" w:space="0" w:color="75972D"/>
              <w:bottom w:val="single" w:sz="4" w:space="0" w:color="75972D"/>
            </w:tcBorders>
          </w:tcPr>
          <w:p w14:paraId="33E277E9" w14:textId="77777777" w:rsidR="002F62FB" w:rsidRDefault="002F62FB" w:rsidP="00F84F37">
            <w:pPr>
              <w:pStyle w:val="TableParagraph"/>
              <w:rPr>
                <w:sz w:val="20"/>
              </w:rPr>
            </w:pPr>
            <w:r>
              <w:rPr>
                <w:color w:val="58595B"/>
                <w:sz w:val="20"/>
              </w:rPr>
              <w:t>4</w:t>
            </w:r>
          </w:p>
        </w:tc>
        <w:tc>
          <w:tcPr>
            <w:tcW w:w="1190" w:type="dxa"/>
            <w:tcBorders>
              <w:top w:val="single" w:sz="4" w:space="0" w:color="75972D"/>
              <w:bottom w:val="single" w:sz="4" w:space="0" w:color="75972D"/>
            </w:tcBorders>
          </w:tcPr>
          <w:p w14:paraId="121F0794" w14:textId="77777777" w:rsidR="002F62FB" w:rsidRDefault="002F62FB" w:rsidP="00F84F37">
            <w:pPr>
              <w:pStyle w:val="TableParagraph"/>
              <w:rPr>
                <w:sz w:val="20"/>
              </w:rPr>
            </w:pPr>
            <w:r>
              <w:rPr>
                <w:color w:val="58595B"/>
                <w:sz w:val="20"/>
              </w:rPr>
              <w:t>100.0</w:t>
            </w:r>
          </w:p>
        </w:tc>
        <w:tc>
          <w:tcPr>
            <w:tcW w:w="1190" w:type="dxa"/>
            <w:tcBorders>
              <w:top w:val="single" w:sz="4" w:space="0" w:color="75972D"/>
              <w:bottom w:val="single" w:sz="4" w:space="0" w:color="75972D"/>
            </w:tcBorders>
          </w:tcPr>
          <w:p w14:paraId="4B727BC0" w14:textId="77777777" w:rsidR="002F62FB" w:rsidRDefault="002F62FB" w:rsidP="00F84F37">
            <w:pPr>
              <w:pStyle w:val="TableParagraph"/>
              <w:ind w:left="81"/>
              <w:rPr>
                <w:sz w:val="20"/>
              </w:rPr>
            </w:pPr>
            <w:r>
              <w:rPr>
                <w:color w:val="58595B"/>
                <w:sz w:val="20"/>
              </w:rPr>
              <w:t>53.9</w:t>
            </w:r>
          </w:p>
        </w:tc>
      </w:tr>
      <w:tr w:rsidR="002F62FB" w14:paraId="7B319BB6" w14:textId="77777777" w:rsidTr="00F84F37">
        <w:trPr>
          <w:trHeight w:val="320"/>
        </w:trPr>
        <w:tc>
          <w:tcPr>
            <w:tcW w:w="4025" w:type="dxa"/>
            <w:tcBorders>
              <w:top w:val="single" w:sz="4" w:space="0" w:color="75972D"/>
              <w:bottom w:val="single" w:sz="4" w:space="0" w:color="75972D"/>
            </w:tcBorders>
            <w:shd w:val="clear" w:color="auto" w:fill="EAEEE0"/>
          </w:tcPr>
          <w:p w14:paraId="2FC6EEEC" w14:textId="77777777" w:rsidR="002F62FB" w:rsidRDefault="002F62FB" w:rsidP="00F84F37">
            <w:pPr>
              <w:pStyle w:val="TableParagraph"/>
              <w:rPr>
                <w:rFonts w:ascii="Montserrat"/>
                <w:b/>
                <w:sz w:val="20"/>
              </w:rPr>
            </w:pPr>
            <w:r>
              <w:rPr>
                <w:rFonts w:ascii="Montserrat"/>
                <w:b/>
                <w:color w:val="58595B"/>
                <w:sz w:val="20"/>
              </w:rPr>
              <w:t>TOTAL</w:t>
            </w:r>
          </w:p>
        </w:tc>
        <w:tc>
          <w:tcPr>
            <w:tcW w:w="1814" w:type="dxa"/>
            <w:tcBorders>
              <w:top w:val="single" w:sz="4" w:space="0" w:color="75972D"/>
              <w:bottom w:val="single" w:sz="4" w:space="0" w:color="75972D"/>
            </w:tcBorders>
            <w:shd w:val="clear" w:color="auto" w:fill="EAEEE0"/>
          </w:tcPr>
          <w:p w14:paraId="7DC8A2C8" w14:textId="77777777" w:rsidR="002F62FB" w:rsidRDefault="002F62FB" w:rsidP="00F84F37">
            <w:pPr>
              <w:pStyle w:val="TableParagraph"/>
              <w:rPr>
                <w:rFonts w:ascii="Montserrat"/>
                <w:b/>
                <w:sz w:val="20"/>
              </w:rPr>
            </w:pPr>
            <w:r>
              <w:rPr>
                <w:rFonts w:ascii="Montserrat"/>
                <w:b/>
                <w:color w:val="58595B"/>
                <w:sz w:val="20"/>
              </w:rPr>
              <w:t>729</w:t>
            </w:r>
          </w:p>
        </w:tc>
        <w:tc>
          <w:tcPr>
            <w:tcW w:w="1190" w:type="dxa"/>
            <w:tcBorders>
              <w:top w:val="single" w:sz="4" w:space="0" w:color="75972D"/>
              <w:bottom w:val="single" w:sz="4" w:space="0" w:color="75972D"/>
            </w:tcBorders>
            <w:shd w:val="clear" w:color="auto" w:fill="EAEEE0"/>
          </w:tcPr>
          <w:p w14:paraId="1519DBB4" w14:textId="77777777" w:rsidR="002F62FB" w:rsidRDefault="002F62FB" w:rsidP="00F84F37">
            <w:pPr>
              <w:pStyle w:val="TableParagraph"/>
              <w:rPr>
                <w:rFonts w:ascii="Montserrat"/>
                <w:b/>
                <w:sz w:val="20"/>
              </w:rPr>
            </w:pPr>
            <w:r>
              <w:rPr>
                <w:rFonts w:ascii="Montserrat"/>
                <w:b/>
                <w:color w:val="58595B"/>
                <w:sz w:val="20"/>
              </w:rPr>
              <w:t>337</w:t>
            </w:r>
          </w:p>
        </w:tc>
        <w:tc>
          <w:tcPr>
            <w:tcW w:w="1190" w:type="dxa"/>
            <w:tcBorders>
              <w:top w:val="single" w:sz="4" w:space="0" w:color="75972D"/>
              <w:bottom w:val="single" w:sz="4" w:space="0" w:color="75972D"/>
            </w:tcBorders>
            <w:shd w:val="clear" w:color="auto" w:fill="EAEEE0"/>
          </w:tcPr>
          <w:p w14:paraId="1C0E4469" w14:textId="77777777" w:rsidR="002F62FB" w:rsidRDefault="002F62FB" w:rsidP="00F84F37">
            <w:pPr>
              <w:pStyle w:val="TableParagraph"/>
              <w:rPr>
                <w:rFonts w:ascii="Montserrat"/>
                <w:b/>
                <w:sz w:val="20"/>
              </w:rPr>
            </w:pPr>
            <w:r>
              <w:rPr>
                <w:rFonts w:ascii="Montserrat"/>
                <w:b/>
                <w:color w:val="58595B"/>
                <w:sz w:val="20"/>
              </w:rPr>
              <w:t>46.2</w:t>
            </w:r>
          </w:p>
        </w:tc>
        <w:tc>
          <w:tcPr>
            <w:tcW w:w="1190" w:type="dxa"/>
            <w:tcBorders>
              <w:top w:val="single" w:sz="4" w:space="0" w:color="75972D"/>
              <w:bottom w:val="single" w:sz="4" w:space="0" w:color="75972D"/>
            </w:tcBorders>
            <w:shd w:val="clear" w:color="auto" w:fill="EAEEE0"/>
          </w:tcPr>
          <w:p w14:paraId="6A633693" w14:textId="77777777" w:rsidR="002F62FB" w:rsidRDefault="002F62FB" w:rsidP="00F84F37">
            <w:pPr>
              <w:pStyle w:val="TableParagraph"/>
              <w:ind w:left="81"/>
              <w:rPr>
                <w:rFonts w:ascii="Montserrat"/>
                <w:b/>
                <w:sz w:val="20"/>
              </w:rPr>
            </w:pPr>
            <w:r>
              <w:rPr>
                <w:rFonts w:ascii="Montserrat"/>
                <w:b/>
                <w:color w:val="58595B"/>
                <w:sz w:val="20"/>
              </w:rPr>
              <w:t>46.5</w:t>
            </w:r>
          </w:p>
        </w:tc>
      </w:tr>
    </w:tbl>
    <w:p w14:paraId="392F8E0D" w14:textId="77777777" w:rsidR="002F62FB" w:rsidRDefault="002F62FB" w:rsidP="002F62FB">
      <w:pPr>
        <w:pStyle w:val="BodyText"/>
      </w:pPr>
    </w:p>
    <w:p w14:paraId="70696927" w14:textId="77777777" w:rsidR="002F62FB" w:rsidRDefault="002F62FB" w:rsidP="002F62FB">
      <w:pPr>
        <w:pStyle w:val="Heading2"/>
      </w:pPr>
      <w:r>
        <w:t>Chair and Deputy Chair Roles</w:t>
      </w:r>
    </w:p>
    <w:p w14:paraId="16F3F49B" w14:textId="70C7DED5" w:rsidR="002F62FB" w:rsidRDefault="002F62FB" w:rsidP="00081EB9">
      <w:pPr>
        <w:pStyle w:val="BodyText"/>
        <w:ind w:left="0"/>
      </w:pPr>
      <w:r>
        <w:t xml:space="preserve">As the most senior board members, the Chair and Deputy Chair are crucial to the functioning of every board. As at 30 June 2017, women held 31.8 per cent of Chair and Deputy Chair positions across all Government boards. This is a decrease of 0.2 percentage points since </w:t>
      </w:r>
      <w:r w:rsidR="00081EB9">
        <w:br/>
      </w:r>
      <w:r>
        <w:t>2015-16.</w:t>
      </w:r>
    </w:p>
    <w:p w14:paraId="7C2DF9FE" w14:textId="5ECCC5BB" w:rsidR="002F62FB" w:rsidRDefault="002F62FB" w:rsidP="00BF6A29">
      <w:pPr>
        <w:pStyle w:val="BodyText"/>
        <w:spacing w:after="240" w:line="281" w:lineRule="auto"/>
        <w:ind w:left="0"/>
      </w:pPr>
      <w:r>
        <w:rPr>
          <w:u w:val="single" w:color="58595B"/>
        </w:rPr>
        <w:t>Table 4</w:t>
      </w:r>
      <w:r>
        <w:t xml:space="preserve"> details the number of Chair and Deputy Chair positions, and the percentage of these positions held by women as at 30 June for the past four years. This data excludes Chief Executive Officer, Executive Director and Managing Director positions.</w:t>
      </w:r>
    </w:p>
    <w:p w14:paraId="1030767C" w14:textId="65CFF2BD" w:rsidR="00BF6A29" w:rsidRPr="00BF6A29" w:rsidRDefault="00BF6A29" w:rsidP="00BF6A29">
      <w:pPr>
        <w:pStyle w:val="Caption"/>
        <w:keepNext/>
        <w:rPr>
          <w:i w:val="0"/>
          <w:color w:val="8CA74F"/>
          <w:sz w:val="22"/>
          <w:szCs w:val="22"/>
        </w:rPr>
      </w:pPr>
      <w:r w:rsidRPr="00BF6A29">
        <w:rPr>
          <w:i w:val="0"/>
          <w:color w:val="8CA74F"/>
          <w:sz w:val="22"/>
          <w:szCs w:val="22"/>
        </w:rPr>
        <w:t xml:space="preserve">Table </w:t>
      </w:r>
      <w:r w:rsidRPr="00BF6A29">
        <w:rPr>
          <w:i w:val="0"/>
          <w:color w:val="8CA74F"/>
          <w:sz w:val="22"/>
          <w:szCs w:val="22"/>
        </w:rPr>
        <w:fldChar w:fldCharType="begin"/>
      </w:r>
      <w:r w:rsidRPr="00BF6A29">
        <w:rPr>
          <w:i w:val="0"/>
          <w:color w:val="8CA74F"/>
          <w:sz w:val="22"/>
          <w:szCs w:val="22"/>
        </w:rPr>
        <w:instrText xml:space="preserve"> SEQ Table \* ARABIC </w:instrText>
      </w:r>
      <w:r w:rsidRPr="00BF6A29">
        <w:rPr>
          <w:i w:val="0"/>
          <w:color w:val="8CA74F"/>
          <w:sz w:val="22"/>
          <w:szCs w:val="22"/>
        </w:rPr>
        <w:fldChar w:fldCharType="separate"/>
      </w:r>
      <w:r>
        <w:rPr>
          <w:i w:val="0"/>
          <w:noProof/>
          <w:color w:val="8CA74F"/>
          <w:sz w:val="22"/>
          <w:szCs w:val="22"/>
        </w:rPr>
        <w:t>4</w:t>
      </w:r>
      <w:r w:rsidRPr="00BF6A29">
        <w:rPr>
          <w:i w:val="0"/>
          <w:color w:val="8CA74F"/>
          <w:sz w:val="22"/>
          <w:szCs w:val="22"/>
        </w:rPr>
        <w:fldChar w:fldCharType="end"/>
      </w:r>
      <w:r w:rsidRPr="00BF6A29">
        <w:rPr>
          <w:i w:val="0"/>
          <w:color w:val="8CA74F"/>
          <w:sz w:val="22"/>
          <w:szCs w:val="22"/>
        </w:rPr>
        <w:t xml:space="preserve"> Gender balance of Chair and Deputy Chair roles</w:t>
      </w:r>
    </w:p>
    <w:tbl>
      <w:tblPr>
        <w:tblW w:w="0" w:type="auto"/>
        <w:tblInd w:w="117" w:type="dxa"/>
        <w:tblLayout w:type="fixed"/>
        <w:tblCellMar>
          <w:left w:w="0" w:type="dxa"/>
          <w:right w:w="0" w:type="dxa"/>
        </w:tblCellMar>
        <w:tblLook w:val="01E0" w:firstRow="1" w:lastRow="1" w:firstColumn="1" w:lastColumn="1" w:noHBand="0" w:noVBand="0"/>
        <w:tblCaption w:val="Table 4: Gender balance of Chair and Deputy Chair roles"/>
        <w:tblDescription w:val="Table 4: Gender balance of Chair and Deputy Chair roles"/>
      </w:tblPr>
      <w:tblGrid>
        <w:gridCol w:w="1361"/>
        <w:gridCol w:w="3931"/>
        <w:gridCol w:w="1361"/>
        <w:gridCol w:w="1361"/>
        <w:gridCol w:w="1361"/>
      </w:tblGrid>
      <w:tr w:rsidR="002F62FB" w14:paraId="68B20EF0" w14:textId="77777777" w:rsidTr="00F84F37">
        <w:trPr>
          <w:trHeight w:val="593"/>
        </w:trPr>
        <w:tc>
          <w:tcPr>
            <w:tcW w:w="1361" w:type="dxa"/>
            <w:tcBorders>
              <w:right w:val="single" w:sz="4" w:space="0" w:color="FFFFFF"/>
            </w:tcBorders>
            <w:shd w:val="clear" w:color="auto" w:fill="75972D"/>
          </w:tcPr>
          <w:p w14:paraId="4AED9490" w14:textId="77777777" w:rsidR="002F62FB" w:rsidRDefault="002F62FB" w:rsidP="00F84F37">
            <w:pPr>
              <w:pStyle w:val="TableParagraph"/>
              <w:spacing w:before="72"/>
              <w:rPr>
                <w:sz w:val="20"/>
              </w:rPr>
            </w:pPr>
            <w:r>
              <w:rPr>
                <w:color w:val="FFFFFF"/>
                <w:sz w:val="20"/>
              </w:rPr>
              <w:t>Year</w:t>
            </w:r>
          </w:p>
        </w:tc>
        <w:tc>
          <w:tcPr>
            <w:tcW w:w="3931" w:type="dxa"/>
            <w:tcBorders>
              <w:left w:val="single" w:sz="4" w:space="0" w:color="FFFFFF"/>
              <w:right w:val="single" w:sz="4" w:space="0" w:color="FFFFFF"/>
            </w:tcBorders>
            <w:shd w:val="clear" w:color="auto" w:fill="75972D"/>
          </w:tcPr>
          <w:p w14:paraId="17694483" w14:textId="77777777" w:rsidR="002F62FB" w:rsidRDefault="002F62FB" w:rsidP="00F84F37">
            <w:pPr>
              <w:pStyle w:val="TableParagraph"/>
              <w:spacing w:before="72"/>
              <w:ind w:left="74"/>
              <w:rPr>
                <w:sz w:val="20"/>
              </w:rPr>
            </w:pPr>
            <w:r>
              <w:rPr>
                <w:color w:val="FFFFFF"/>
                <w:sz w:val="20"/>
              </w:rPr>
              <w:t>Total Chair/Deputy Chair positions</w:t>
            </w:r>
          </w:p>
        </w:tc>
        <w:tc>
          <w:tcPr>
            <w:tcW w:w="1361" w:type="dxa"/>
            <w:tcBorders>
              <w:left w:val="single" w:sz="4" w:space="0" w:color="FFFFFF"/>
              <w:right w:val="single" w:sz="4" w:space="0" w:color="FFFFFF"/>
            </w:tcBorders>
            <w:shd w:val="clear" w:color="auto" w:fill="75972D"/>
          </w:tcPr>
          <w:p w14:paraId="3C761428" w14:textId="77777777" w:rsidR="002F62FB" w:rsidRDefault="002F62FB" w:rsidP="00F84F37">
            <w:pPr>
              <w:pStyle w:val="TableParagraph"/>
              <w:spacing w:before="72"/>
              <w:ind w:left="74" w:right="189"/>
              <w:rPr>
                <w:sz w:val="20"/>
              </w:rPr>
            </w:pPr>
            <w:r>
              <w:rPr>
                <w:color w:val="FFFFFF"/>
                <w:sz w:val="20"/>
              </w:rPr>
              <w:t>Number of women</w:t>
            </w:r>
          </w:p>
        </w:tc>
        <w:tc>
          <w:tcPr>
            <w:tcW w:w="1361" w:type="dxa"/>
            <w:tcBorders>
              <w:left w:val="single" w:sz="4" w:space="0" w:color="FFFFFF"/>
              <w:right w:val="single" w:sz="4" w:space="0" w:color="FFFFFF"/>
            </w:tcBorders>
            <w:shd w:val="clear" w:color="auto" w:fill="75972D"/>
          </w:tcPr>
          <w:p w14:paraId="18F00FB6" w14:textId="77777777" w:rsidR="002F62FB" w:rsidRDefault="002F62FB" w:rsidP="00F84F37">
            <w:pPr>
              <w:pStyle w:val="TableParagraph"/>
              <w:spacing w:before="72"/>
              <w:ind w:left="73" w:right="190"/>
              <w:rPr>
                <w:sz w:val="20"/>
              </w:rPr>
            </w:pPr>
            <w:r>
              <w:rPr>
                <w:color w:val="FFFFFF"/>
                <w:sz w:val="20"/>
              </w:rPr>
              <w:t>Number of men</w:t>
            </w:r>
          </w:p>
        </w:tc>
        <w:tc>
          <w:tcPr>
            <w:tcW w:w="1361" w:type="dxa"/>
            <w:tcBorders>
              <w:left w:val="single" w:sz="4" w:space="0" w:color="FFFFFF"/>
              <w:right w:val="single" w:sz="4" w:space="0" w:color="FFFFFF"/>
            </w:tcBorders>
            <w:shd w:val="clear" w:color="auto" w:fill="75972D"/>
          </w:tcPr>
          <w:p w14:paraId="4C97700A" w14:textId="77777777" w:rsidR="002F62FB" w:rsidRDefault="002F62FB" w:rsidP="00F84F37">
            <w:pPr>
              <w:pStyle w:val="TableParagraph"/>
              <w:spacing w:before="72"/>
              <w:ind w:left="73"/>
              <w:rPr>
                <w:sz w:val="20"/>
              </w:rPr>
            </w:pPr>
            <w:r>
              <w:rPr>
                <w:color w:val="FFFFFF"/>
                <w:sz w:val="20"/>
              </w:rPr>
              <w:t>% women</w:t>
            </w:r>
          </w:p>
        </w:tc>
      </w:tr>
      <w:tr w:rsidR="002F62FB" w14:paraId="7DB01055" w14:textId="77777777" w:rsidTr="00F84F37">
        <w:trPr>
          <w:trHeight w:val="325"/>
        </w:trPr>
        <w:tc>
          <w:tcPr>
            <w:tcW w:w="1361" w:type="dxa"/>
            <w:tcBorders>
              <w:bottom w:val="single" w:sz="4" w:space="0" w:color="75972D"/>
            </w:tcBorders>
            <w:shd w:val="clear" w:color="auto" w:fill="EAEEE0"/>
          </w:tcPr>
          <w:p w14:paraId="11F40F31" w14:textId="77777777" w:rsidR="002F62FB" w:rsidRDefault="002F62FB" w:rsidP="00F84F37">
            <w:pPr>
              <w:pStyle w:val="TableParagraph"/>
              <w:spacing w:before="49"/>
              <w:rPr>
                <w:sz w:val="20"/>
              </w:rPr>
            </w:pPr>
            <w:r>
              <w:rPr>
                <w:color w:val="58595B"/>
                <w:sz w:val="20"/>
              </w:rPr>
              <w:t>2017</w:t>
            </w:r>
          </w:p>
        </w:tc>
        <w:tc>
          <w:tcPr>
            <w:tcW w:w="3931" w:type="dxa"/>
            <w:tcBorders>
              <w:bottom w:val="single" w:sz="4" w:space="0" w:color="75972D"/>
            </w:tcBorders>
            <w:shd w:val="clear" w:color="auto" w:fill="EAEEE0"/>
          </w:tcPr>
          <w:p w14:paraId="5AF783E5" w14:textId="77777777" w:rsidR="002F62FB" w:rsidRDefault="002F62FB" w:rsidP="00F84F37">
            <w:pPr>
              <w:pStyle w:val="TableParagraph"/>
              <w:spacing w:before="49"/>
              <w:ind w:left="79"/>
              <w:rPr>
                <w:sz w:val="20"/>
              </w:rPr>
            </w:pPr>
            <w:r>
              <w:rPr>
                <w:color w:val="58595B"/>
                <w:sz w:val="20"/>
              </w:rPr>
              <w:t>403</w:t>
            </w:r>
          </w:p>
        </w:tc>
        <w:tc>
          <w:tcPr>
            <w:tcW w:w="1361" w:type="dxa"/>
            <w:tcBorders>
              <w:bottom w:val="single" w:sz="4" w:space="0" w:color="75972D"/>
            </w:tcBorders>
            <w:shd w:val="clear" w:color="auto" w:fill="EAEEE0"/>
          </w:tcPr>
          <w:p w14:paraId="648BD1C3" w14:textId="77777777" w:rsidR="002F62FB" w:rsidRDefault="002F62FB" w:rsidP="00F84F37">
            <w:pPr>
              <w:pStyle w:val="TableParagraph"/>
              <w:spacing w:before="49"/>
              <w:ind w:left="79"/>
              <w:rPr>
                <w:sz w:val="20"/>
              </w:rPr>
            </w:pPr>
            <w:r>
              <w:rPr>
                <w:color w:val="58595B"/>
                <w:sz w:val="20"/>
              </w:rPr>
              <w:t>128</w:t>
            </w:r>
          </w:p>
        </w:tc>
        <w:tc>
          <w:tcPr>
            <w:tcW w:w="1361" w:type="dxa"/>
            <w:tcBorders>
              <w:bottom w:val="single" w:sz="4" w:space="0" w:color="75972D"/>
            </w:tcBorders>
            <w:shd w:val="clear" w:color="auto" w:fill="EAEEE0"/>
          </w:tcPr>
          <w:p w14:paraId="62FB236B" w14:textId="77777777" w:rsidR="002F62FB" w:rsidRDefault="002F62FB" w:rsidP="00F84F37">
            <w:pPr>
              <w:pStyle w:val="TableParagraph"/>
              <w:spacing w:before="49"/>
              <w:ind w:left="78"/>
              <w:rPr>
                <w:sz w:val="20"/>
              </w:rPr>
            </w:pPr>
            <w:r>
              <w:rPr>
                <w:color w:val="58595B"/>
                <w:sz w:val="20"/>
              </w:rPr>
              <w:t>275</w:t>
            </w:r>
          </w:p>
        </w:tc>
        <w:tc>
          <w:tcPr>
            <w:tcW w:w="1361" w:type="dxa"/>
            <w:tcBorders>
              <w:bottom w:val="single" w:sz="4" w:space="0" w:color="75972D"/>
            </w:tcBorders>
            <w:shd w:val="clear" w:color="auto" w:fill="EAEEE0"/>
          </w:tcPr>
          <w:p w14:paraId="578AAA31" w14:textId="77777777" w:rsidR="002F62FB" w:rsidRDefault="002F62FB" w:rsidP="00F84F37">
            <w:pPr>
              <w:pStyle w:val="TableParagraph"/>
              <w:spacing w:before="49"/>
              <w:ind w:left="78"/>
              <w:rPr>
                <w:sz w:val="20"/>
              </w:rPr>
            </w:pPr>
            <w:r>
              <w:rPr>
                <w:color w:val="58595B"/>
                <w:sz w:val="20"/>
              </w:rPr>
              <w:t>31.8</w:t>
            </w:r>
          </w:p>
        </w:tc>
      </w:tr>
      <w:tr w:rsidR="002F62FB" w14:paraId="56D765C9" w14:textId="77777777" w:rsidTr="00F84F37">
        <w:trPr>
          <w:trHeight w:val="320"/>
        </w:trPr>
        <w:tc>
          <w:tcPr>
            <w:tcW w:w="1361" w:type="dxa"/>
            <w:tcBorders>
              <w:top w:val="single" w:sz="4" w:space="0" w:color="75972D"/>
              <w:bottom w:val="single" w:sz="4" w:space="0" w:color="75972D"/>
            </w:tcBorders>
          </w:tcPr>
          <w:p w14:paraId="666F9AB7" w14:textId="77777777" w:rsidR="002F62FB" w:rsidRDefault="002F62FB" w:rsidP="00F84F37">
            <w:pPr>
              <w:pStyle w:val="TableParagraph"/>
              <w:rPr>
                <w:sz w:val="20"/>
              </w:rPr>
            </w:pPr>
            <w:r>
              <w:rPr>
                <w:color w:val="58595B"/>
                <w:sz w:val="20"/>
              </w:rPr>
              <w:t>2016</w:t>
            </w:r>
          </w:p>
        </w:tc>
        <w:tc>
          <w:tcPr>
            <w:tcW w:w="3931" w:type="dxa"/>
            <w:tcBorders>
              <w:top w:val="single" w:sz="4" w:space="0" w:color="75972D"/>
              <w:bottom w:val="single" w:sz="4" w:space="0" w:color="75972D"/>
            </w:tcBorders>
          </w:tcPr>
          <w:p w14:paraId="628F58D6" w14:textId="77777777" w:rsidR="002F62FB" w:rsidRDefault="002F62FB" w:rsidP="00F84F37">
            <w:pPr>
              <w:pStyle w:val="TableParagraph"/>
              <w:ind w:left="79"/>
              <w:rPr>
                <w:sz w:val="20"/>
              </w:rPr>
            </w:pPr>
            <w:r>
              <w:rPr>
                <w:color w:val="58595B"/>
                <w:sz w:val="20"/>
              </w:rPr>
              <w:t>425</w:t>
            </w:r>
          </w:p>
        </w:tc>
        <w:tc>
          <w:tcPr>
            <w:tcW w:w="1361" w:type="dxa"/>
            <w:tcBorders>
              <w:top w:val="single" w:sz="4" w:space="0" w:color="75972D"/>
              <w:bottom w:val="single" w:sz="4" w:space="0" w:color="75972D"/>
            </w:tcBorders>
          </w:tcPr>
          <w:p w14:paraId="304FFB56" w14:textId="77777777" w:rsidR="002F62FB" w:rsidRDefault="002F62FB" w:rsidP="00F84F37">
            <w:pPr>
              <w:pStyle w:val="TableParagraph"/>
              <w:ind w:left="79"/>
              <w:rPr>
                <w:sz w:val="20"/>
              </w:rPr>
            </w:pPr>
            <w:r>
              <w:rPr>
                <w:color w:val="58595B"/>
                <w:sz w:val="20"/>
              </w:rPr>
              <w:t>136</w:t>
            </w:r>
          </w:p>
        </w:tc>
        <w:tc>
          <w:tcPr>
            <w:tcW w:w="1361" w:type="dxa"/>
            <w:tcBorders>
              <w:top w:val="single" w:sz="4" w:space="0" w:color="75972D"/>
              <w:bottom w:val="single" w:sz="4" w:space="0" w:color="75972D"/>
            </w:tcBorders>
          </w:tcPr>
          <w:p w14:paraId="0769D3CF" w14:textId="77777777" w:rsidR="002F62FB" w:rsidRDefault="002F62FB" w:rsidP="00F84F37">
            <w:pPr>
              <w:pStyle w:val="TableParagraph"/>
              <w:ind w:left="78"/>
              <w:rPr>
                <w:sz w:val="20"/>
              </w:rPr>
            </w:pPr>
            <w:r>
              <w:rPr>
                <w:color w:val="58595B"/>
                <w:sz w:val="20"/>
              </w:rPr>
              <w:t>289</w:t>
            </w:r>
          </w:p>
        </w:tc>
        <w:tc>
          <w:tcPr>
            <w:tcW w:w="1361" w:type="dxa"/>
            <w:tcBorders>
              <w:top w:val="single" w:sz="4" w:space="0" w:color="75972D"/>
              <w:bottom w:val="single" w:sz="4" w:space="0" w:color="75972D"/>
            </w:tcBorders>
          </w:tcPr>
          <w:p w14:paraId="01EF5D35" w14:textId="77777777" w:rsidR="002F62FB" w:rsidRDefault="002F62FB" w:rsidP="00F84F37">
            <w:pPr>
              <w:pStyle w:val="TableParagraph"/>
              <w:ind w:left="78"/>
              <w:rPr>
                <w:sz w:val="20"/>
              </w:rPr>
            </w:pPr>
            <w:r>
              <w:rPr>
                <w:color w:val="58595B"/>
                <w:sz w:val="20"/>
              </w:rPr>
              <w:t>32.0</w:t>
            </w:r>
          </w:p>
        </w:tc>
      </w:tr>
      <w:tr w:rsidR="002F62FB" w14:paraId="20BCCF4F" w14:textId="77777777" w:rsidTr="00F84F37">
        <w:trPr>
          <w:trHeight w:val="320"/>
        </w:trPr>
        <w:tc>
          <w:tcPr>
            <w:tcW w:w="1361" w:type="dxa"/>
            <w:tcBorders>
              <w:top w:val="single" w:sz="4" w:space="0" w:color="75972D"/>
              <w:bottom w:val="single" w:sz="4" w:space="0" w:color="75972D"/>
            </w:tcBorders>
            <w:shd w:val="clear" w:color="auto" w:fill="EAEEE0"/>
          </w:tcPr>
          <w:p w14:paraId="2068BE52" w14:textId="77777777" w:rsidR="002F62FB" w:rsidRDefault="002F62FB" w:rsidP="00F84F37">
            <w:pPr>
              <w:pStyle w:val="TableParagraph"/>
              <w:rPr>
                <w:sz w:val="20"/>
              </w:rPr>
            </w:pPr>
            <w:r>
              <w:rPr>
                <w:color w:val="58595B"/>
                <w:sz w:val="20"/>
              </w:rPr>
              <w:t>2015</w:t>
            </w:r>
          </w:p>
        </w:tc>
        <w:tc>
          <w:tcPr>
            <w:tcW w:w="3931" w:type="dxa"/>
            <w:tcBorders>
              <w:top w:val="single" w:sz="4" w:space="0" w:color="75972D"/>
              <w:bottom w:val="single" w:sz="4" w:space="0" w:color="75972D"/>
            </w:tcBorders>
            <w:shd w:val="clear" w:color="auto" w:fill="EAEEE0"/>
          </w:tcPr>
          <w:p w14:paraId="6D5A024A" w14:textId="77777777" w:rsidR="002F62FB" w:rsidRDefault="002F62FB" w:rsidP="00F84F37">
            <w:pPr>
              <w:pStyle w:val="TableParagraph"/>
              <w:ind w:left="79"/>
              <w:rPr>
                <w:sz w:val="20"/>
              </w:rPr>
            </w:pPr>
            <w:r>
              <w:rPr>
                <w:color w:val="58595B"/>
                <w:sz w:val="20"/>
              </w:rPr>
              <w:t>409</w:t>
            </w:r>
          </w:p>
        </w:tc>
        <w:tc>
          <w:tcPr>
            <w:tcW w:w="1361" w:type="dxa"/>
            <w:tcBorders>
              <w:top w:val="single" w:sz="4" w:space="0" w:color="75972D"/>
              <w:bottom w:val="single" w:sz="4" w:space="0" w:color="75972D"/>
            </w:tcBorders>
            <w:shd w:val="clear" w:color="auto" w:fill="EAEEE0"/>
          </w:tcPr>
          <w:p w14:paraId="3116BB0F" w14:textId="77777777" w:rsidR="002F62FB" w:rsidRDefault="002F62FB" w:rsidP="00F84F37">
            <w:pPr>
              <w:pStyle w:val="TableParagraph"/>
              <w:ind w:left="79"/>
              <w:rPr>
                <w:sz w:val="20"/>
              </w:rPr>
            </w:pPr>
            <w:r>
              <w:rPr>
                <w:color w:val="58595B"/>
                <w:sz w:val="20"/>
              </w:rPr>
              <w:t>123</w:t>
            </w:r>
          </w:p>
        </w:tc>
        <w:tc>
          <w:tcPr>
            <w:tcW w:w="1361" w:type="dxa"/>
            <w:tcBorders>
              <w:top w:val="single" w:sz="4" w:space="0" w:color="75972D"/>
              <w:bottom w:val="single" w:sz="4" w:space="0" w:color="75972D"/>
            </w:tcBorders>
            <w:shd w:val="clear" w:color="auto" w:fill="EAEEE0"/>
          </w:tcPr>
          <w:p w14:paraId="5012F0C3" w14:textId="77777777" w:rsidR="002F62FB" w:rsidRDefault="002F62FB" w:rsidP="00F84F37">
            <w:pPr>
              <w:pStyle w:val="TableParagraph"/>
              <w:ind w:left="78"/>
              <w:rPr>
                <w:sz w:val="20"/>
              </w:rPr>
            </w:pPr>
            <w:r>
              <w:rPr>
                <w:color w:val="58595B"/>
                <w:sz w:val="20"/>
              </w:rPr>
              <w:t>286</w:t>
            </w:r>
          </w:p>
        </w:tc>
        <w:tc>
          <w:tcPr>
            <w:tcW w:w="1361" w:type="dxa"/>
            <w:tcBorders>
              <w:top w:val="single" w:sz="4" w:space="0" w:color="75972D"/>
              <w:bottom w:val="single" w:sz="4" w:space="0" w:color="75972D"/>
            </w:tcBorders>
            <w:shd w:val="clear" w:color="auto" w:fill="EAEEE0"/>
          </w:tcPr>
          <w:p w14:paraId="01AB392B" w14:textId="77777777" w:rsidR="002F62FB" w:rsidRDefault="002F62FB" w:rsidP="00F84F37">
            <w:pPr>
              <w:pStyle w:val="TableParagraph"/>
              <w:ind w:left="78"/>
              <w:rPr>
                <w:sz w:val="20"/>
              </w:rPr>
            </w:pPr>
            <w:r>
              <w:rPr>
                <w:color w:val="58595B"/>
                <w:sz w:val="20"/>
              </w:rPr>
              <w:t>30.1</w:t>
            </w:r>
          </w:p>
        </w:tc>
      </w:tr>
      <w:tr w:rsidR="002F62FB" w14:paraId="41ABD4BB" w14:textId="77777777" w:rsidTr="00F84F37">
        <w:trPr>
          <w:trHeight w:val="320"/>
        </w:trPr>
        <w:tc>
          <w:tcPr>
            <w:tcW w:w="1361" w:type="dxa"/>
            <w:tcBorders>
              <w:top w:val="single" w:sz="4" w:space="0" w:color="75972D"/>
              <w:bottom w:val="single" w:sz="4" w:space="0" w:color="75972D"/>
            </w:tcBorders>
          </w:tcPr>
          <w:p w14:paraId="0669D562" w14:textId="77777777" w:rsidR="002F62FB" w:rsidRDefault="002F62FB" w:rsidP="00F84F37">
            <w:pPr>
              <w:pStyle w:val="TableParagraph"/>
              <w:rPr>
                <w:sz w:val="20"/>
              </w:rPr>
            </w:pPr>
            <w:r>
              <w:rPr>
                <w:color w:val="58595B"/>
                <w:sz w:val="20"/>
              </w:rPr>
              <w:t>2014</w:t>
            </w:r>
          </w:p>
        </w:tc>
        <w:tc>
          <w:tcPr>
            <w:tcW w:w="3931" w:type="dxa"/>
            <w:tcBorders>
              <w:top w:val="single" w:sz="4" w:space="0" w:color="75972D"/>
              <w:bottom w:val="single" w:sz="4" w:space="0" w:color="75972D"/>
            </w:tcBorders>
          </w:tcPr>
          <w:p w14:paraId="252BC641" w14:textId="77777777" w:rsidR="002F62FB" w:rsidRDefault="002F62FB" w:rsidP="00F84F37">
            <w:pPr>
              <w:pStyle w:val="TableParagraph"/>
              <w:ind w:left="79"/>
              <w:rPr>
                <w:sz w:val="20"/>
              </w:rPr>
            </w:pPr>
            <w:r>
              <w:rPr>
                <w:color w:val="58595B"/>
                <w:sz w:val="20"/>
              </w:rPr>
              <w:t>455</w:t>
            </w:r>
          </w:p>
        </w:tc>
        <w:tc>
          <w:tcPr>
            <w:tcW w:w="1361" w:type="dxa"/>
            <w:tcBorders>
              <w:top w:val="single" w:sz="4" w:space="0" w:color="75972D"/>
              <w:bottom w:val="single" w:sz="4" w:space="0" w:color="75972D"/>
            </w:tcBorders>
          </w:tcPr>
          <w:p w14:paraId="1B616131" w14:textId="77777777" w:rsidR="002F62FB" w:rsidRDefault="002F62FB" w:rsidP="00F84F37">
            <w:pPr>
              <w:pStyle w:val="TableParagraph"/>
              <w:ind w:left="79"/>
              <w:rPr>
                <w:sz w:val="20"/>
              </w:rPr>
            </w:pPr>
            <w:r>
              <w:rPr>
                <w:color w:val="58595B"/>
                <w:sz w:val="20"/>
              </w:rPr>
              <w:t>140</w:t>
            </w:r>
          </w:p>
        </w:tc>
        <w:tc>
          <w:tcPr>
            <w:tcW w:w="1361" w:type="dxa"/>
            <w:tcBorders>
              <w:top w:val="single" w:sz="4" w:space="0" w:color="75972D"/>
              <w:bottom w:val="single" w:sz="4" w:space="0" w:color="75972D"/>
            </w:tcBorders>
          </w:tcPr>
          <w:p w14:paraId="01DA4369" w14:textId="77777777" w:rsidR="002F62FB" w:rsidRDefault="002F62FB" w:rsidP="00F84F37">
            <w:pPr>
              <w:pStyle w:val="TableParagraph"/>
              <w:ind w:left="78"/>
              <w:rPr>
                <w:sz w:val="20"/>
              </w:rPr>
            </w:pPr>
            <w:r>
              <w:rPr>
                <w:color w:val="58595B"/>
                <w:sz w:val="20"/>
              </w:rPr>
              <w:t>315</w:t>
            </w:r>
          </w:p>
        </w:tc>
        <w:tc>
          <w:tcPr>
            <w:tcW w:w="1361" w:type="dxa"/>
            <w:tcBorders>
              <w:top w:val="single" w:sz="4" w:space="0" w:color="75972D"/>
              <w:bottom w:val="single" w:sz="4" w:space="0" w:color="75972D"/>
            </w:tcBorders>
          </w:tcPr>
          <w:p w14:paraId="2D58C5DF" w14:textId="77777777" w:rsidR="002F62FB" w:rsidRDefault="002F62FB" w:rsidP="00F84F37">
            <w:pPr>
              <w:pStyle w:val="TableParagraph"/>
              <w:ind w:left="78"/>
              <w:rPr>
                <w:sz w:val="20"/>
              </w:rPr>
            </w:pPr>
            <w:r>
              <w:rPr>
                <w:color w:val="58595B"/>
                <w:sz w:val="20"/>
              </w:rPr>
              <w:t>30.8</w:t>
            </w:r>
          </w:p>
        </w:tc>
      </w:tr>
    </w:tbl>
    <w:p w14:paraId="780CD6CF" w14:textId="77777777" w:rsidR="002F62FB" w:rsidRDefault="002F62FB" w:rsidP="002F62FB">
      <w:pPr>
        <w:rPr>
          <w:sz w:val="20"/>
        </w:rPr>
        <w:sectPr w:rsidR="002F62FB">
          <w:pgSz w:w="11910" w:h="16840"/>
          <w:pgMar w:top="980" w:right="960" w:bottom="1360" w:left="960" w:header="0" w:footer="1169" w:gutter="0"/>
          <w:cols w:space="720"/>
        </w:sectPr>
      </w:pPr>
    </w:p>
    <w:p w14:paraId="0AED8EB1" w14:textId="77777777" w:rsidR="002F62FB" w:rsidRDefault="002F62FB" w:rsidP="002D5496">
      <w:pPr>
        <w:pStyle w:val="Heading2"/>
        <w:ind w:left="284" w:hanging="142"/>
      </w:pPr>
      <w:r>
        <w:lastRenderedPageBreak/>
        <w:t>External Nominations</w:t>
      </w:r>
    </w:p>
    <w:p w14:paraId="5687C6A2" w14:textId="497E0FB5" w:rsidR="002F62FB" w:rsidRDefault="002F62FB" w:rsidP="002F62FB">
      <w:pPr>
        <w:pStyle w:val="BodyText"/>
      </w:pPr>
      <w:r>
        <w:t xml:space="preserve">The 2016-17 year is the first year that the Office for Women has collected and reported on external nominations (see </w:t>
      </w:r>
      <w:r>
        <w:rPr>
          <w:u w:val="single" w:color="58595B"/>
        </w:rPr>
        <w:t>Figure 2</w:t>
      </w:r>
      <w:r>
        <w:t xml:space="preserve"> – page 10).</w:t>
      </w:r>
    </w:p>
    <w:p w14:paraId="31DC26BE" w14:textId="3C1F8E9D" w:rsidR="002F62FB" w:rsidRDefault="002F62FB" w:rsidP="002F62FB">
      <w:pPr>
        <w:pStyle w:val="BodyText"/>
      </w:pPr>
      <w:r>
        <w:t xml:space="preserve">An externally nominated appointment is an appointment made on the nomination of a State or Territory Government, a non-Government body, another Commonwealth Minister, or another portfolio. </w:t>
      </w:r>
      <w:r>
        <w:rPr>
          <w:spacing w:val="-3"/>
        </w:rPr>
        <w:t xml:space="preserve">This </w:t>
      </w:r>
      <w:r>
        <w:t>includes appointments processes where it is either legislated or accepted</w:t>
      </w:r>
      <w:r>
        <w:rPr>
          <w:spacing w:val="-30"/>
        </w:rPr>
        <w:t xml:space="preserve"> </w:t>
      </w:r>
      <w:r>
        <w:t>practice for nominations to be provided to the Minister. While all nominations are reported, not all nominations made by external bodies resulted in the appointment of the nominee i.e. multiple nominations may be received for the same</w:t>
      </w:r>
      <w:r>
        <w:rPr>
          <w:spacing w:val="-3"/>
        </w:rPr>
        <w:t xml:space="preserve"> </w:t>
      </w:r>
      <w:r>
        <w:t>vacancy.</w:t>
      </w:r>
    </w:p>
    <w:p w14:paraId="65C72475" w14:textId="601EF9B5" w:rsidR="002F62FB" w:rsidRDefault="002F62FB" w:rsidP="002F62FB">
      <w:pPr>
        <w:pStyle w:val="BodyText"/>
      </w:pPr>
      <w:r>
        <w:t>Of the 729 new appointments made in 2016-17, 115 were appointed following a nomination from an external body. Women accounted for 53 per cent of these nominations.</w:t>
      </w:r>
    </w:p>
    <w:p w14:paraId="15B687F9" w14:textId="1F5E72A4" w:rsidR="007B6596" w:rsidRDefault="00502299" w:rsidP="007B6596">
      <w:pPr>
        <w:jc w:val="center"/>
        <w:rPr>
          <w:sz w:val="13"/>
        </w:rPr>
      </w:pPr>
      <w:r>
        <w:rPr>
          <w:noProof/>
          <w:lang w:val="en-AU" w:eastAsia="en-AU" w:bidi="ar-SA"/>
        </w:rPr>
        <w:drawing>
          <wp:anchor distT="0" distB="0" distL="0" distR="0" simplePos="0" relativeHeight="251663360" behindDoc="0" locked="0" layoutInCell="1" allowOverlap="1" wp14:anchorId="338F1B45" wp14:editId="1EFE8F62">
            <wp:simplePos x="0" y="0"/>
            <wp:positionH relativeFrom="page">
              <wp:posOffset>665480</wp:posOffset>
            </wp:positionH>
            <wp:positionV relativeFrom="paragraph">
              <wp:posOffset>103505</wp:posOffset>
            </wp:positionV>
            <wp:extent cx="5920740" cy="3944620"/>
            <wp:effectExtent l="0" t="0" r="0" b="0"/>
            <wp:wrapTopAndBottom/>
            <wp:docPr id="5" name="image12.jpeg" descr="Woman leaning over a desk looking at another work colle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25" cstate="print"/>
                    <a:stretch>
                      <a:fillRect/>
                    </a:stretch>
                  </pic:blipFill>
                  <pic:spPr>
                    <a:xfrm>
                      <a:off x="0" y="0"/>
                      <a:ext cx="5920740" cy="3944620"/>
                    </a:xfrm>
                    <a:prstGeom prst="rect">
                      <a:avLst/>
                    </a:prstGeom>
                  </pic:spPr>
                </pic:pic>
              </a:graphicData>
            </a:graphic>
          </wp:anchor>
        </w:drawing>
      </w:r>
    </w:p>
    <w:p w14:paraId="330E680F" w14:textId="4955C670" w:rsidR="002D5496" w:rsidRDefault="002D5496" w:rsidP="009617A1">
      <w:pPr>
        <w:pStyle w:val="Heading4"/>
      </w:pPr>
      <w:r>
        <w:br w:type="page"/>
      </w:r>
    </w:p>
    <w:p w14:paraId="52558D95" w14:textId="2FF5F40F" w:rsidR="00BF6A29" w:rsidRPr="00BF6A29" w:rsidRDefault="00BF6A29" w:rsidP="00BF6A29">
      <w:pPr>
        <w:pStyle w:val="Caption"/>
        <w:keepNext/>
        <w:rPr>
          <w:i w:val="0"/>
          <w:color w:val="8CA74F"/>
          <w:sz w:val="22"/>
          <w:szCs w:val="22"/>
        </w:rPr>
      </w:pPr>
      <w:r w:rsidRPr="00BF6A29">
        <w:rPr>
          <w:i w:val="0"/>
          <w:color w:val="8CA74F"/>
          <w:sz w:val="22"/>
          <w:szCs w:val="22"/>
        </w:rPr>
        <w:lastRenderedPageBreak/>
        <w:t xml:space="preserve">Figure </w:t>
      </w:r>
      <w:r w:rsidRPr="00BF6A29">
        <w:rPr>
          <w:i w:val="0"/>
          <w:color w:val="8CA74F"/>
          <w:sz w:val="22"/>
          <w:szCs w:val="22"/>
        </w:rPr>
        <w:fldChar w:fldCharType="begin"/>
      </w:r>
      <w:r w:rsidRPr="00BF6A29">
        <w:rPr>
          <w:i w:val="0"/>
          <w:color w:val="8CA74F"/>
          <w:sz w:val="22"/>
          <w:szCs w:val="22"/>
        </w:rPr>
        <w:instrText xml:space="preserve"> SEQ Figure \* ARABIC </w:instrText>
      </w:r>
      <w:r w:rsidRPr="00BF6A29">
        <w:rPr>
          <w:i w:val="0"/>
          <w:color w:val="8CA74F"/>
          <w:sz w:val="22"/>
          <w:szCs w:val="22"/>
        </w:rPr>
        <w:fldChar w:fldCharType="separate"/>
      </w:r>
      <w:r w:rsidRPr="00BF6A29">
        <w:rPr>
          <w:i w:val="0"/>
          <w:noProof/>
          <w:color w:val="8CA74F"/>
          <w:sz w:val="22"/>
          <w:szCs w:val="22"/>
        </w:rPr>
        <w:t>2</w:t>
      </w:r>
      <w:r w:rsidRPr="00BF6A29">
        <w:rPr>
          <w:i w:val="0"/>
          <w:color w:val="8CA74F"/>
          <w:sz w:val="22"/>
          <w:szCs w:val="22"/>
        </w:rPr>
        <w:fldChar w:fldCharType="end"/>
      </w:r>
      <w:r w:rsidRPr="00BF6A29">
        <w:rPr>
          <w:i w:val="0"/>
          <w:color w:val="8CA74F"/>
          <w:sz w:val="22"/>
          <w:szCs w:val="22"/>
        </w:rPr>
        <w:t xml:space="preserve"> Percentage of women nominated by external bodies 2016-17</w:t>
      </w:r>
    </w:p>
    <w:p w14:paraId="376A59D3" w14:textId="49516326" w:rsidR="002D5496" w:rsidRDefault="002D5496" w:rsidP="00BF6A29">
      <w:r>
        <w:rPr>
          <w:noProof/>
          <w:lang w:val="en-AU" w:eastAsia="en-AU" w:bidi="ar-SA"/>
        </w:rPr>
        <w:drawing>
          <wp:inline distT="0" distB="0" distL="0" distR="0" wp14:anchorId="49658B73" wp14:editId="5EC8A6D1">
            <wp:extent cx="6111240" cy="8217408"/>
            <wp:effectExtent l="0" t="0" r="3810" b="0"/>
            <wp:docPr id="8" name="Picture 8" descr="Shows the gender balance of external nominations made in 2016-17. The ABC Nomination Panel made 13 nominations, 38.5 per cent of these nominees were women. The Australian Capital Territory (ACT) Government made 1 nomination, the nominee was a man. Adjudicate Today made 1 nomination, 100.0 per cent of these nominees were women. The Australian Chamber of Commerce and Industry made 2 nominations, 50.0 per cent of these nominees were women. The Australian Council of Trade Unions made 10 nominations, 60.0 per cent of these nominees were women. The Australian Defence Force made 1 nomination, the nominee was a man. The Australian Ex-Service Organisations Roundtable made 1 nomination, the nominee was a man.  The Australian Industry Group made 2 nominations, 100.0 per cent of these nominees were women. The Australian Mines and Metals Association made 1 nomination, 100.0 per cent of these nominees were women. The Civil Contractors Federation made 1 nomination, the nominee was a man. The Council of Australian Governments (COAG) Transport and Infrastructure Council made 2 nominations, 100.0 per cent of these nominees were women. The Construction, Forestry, Mining and Energy Union made 2 nominations, 50.0 per cent of these nominees were women. The Disability and Carers’ Sector made 6 nominations, 66.6 per cent of these nominees were women. The Housing Industry Association made 1 nomination, 100.0 per cent of these nominees were women. The Independent Contractors Association of Australia made 1 nomination, the nominee was a man. The Infrastructure Sustainability Council of Australia made 1 nomination, 100.0 per cent of these nominees were women. Master Builders of Australia made 1 nomination, the nominee was a man. The National Electrical and Communications Association made 1 nomination, the nominee was a man. The New South Wales (NSW) and Tasmania (TAS) Minerals and Energy Councils made 2 nominations, 50.0 per cent of these nominees were women. The New South Wales (NSW) Government made 3 nominations, 66.7 per cent of these nominees were women. Professionals Australia, CEPU and AMWU made 1 nomination, 100.0 per cent of these nominees were women. The Queensland (QLD) Government made 4 nominations, 25.0 per cent of these nominees were women. The South Australian (SA) Government made 3 nominations, 33.3 per cent of these nominees were women. The SBS Nomination Panel made 8 nominations, 50.0 per cent of these nominees were women. The Skilled Migration Officials Group made 2 nominations, 50.0 per cent of these nominees were women. The State and Territory Ministers for Disability Services made 25 nominations, 64.0 per cent of these nominees were women. The State and Territory Ministers for Education made 10 nominations, 60.0 per cent of these nominees were women. The State and Territory Ministers for Multicultural Affairs made 2 nominations, 50.0 per cent of these nominees were women. The Subcontractors Alliance made 2 nominations, 50.0 per cent of these nominees were women. The Tasmanian (TAS) Government made 1 nomination, the nominee was a man. The Victorian (VIC) Government made 1 nomination, 100.0 per cent of these nominees were women. The Western Australian (WA) Department of the Premier and Cabinet made 1 nomination, the nominee was a man. The Western Australian (WA) Government made 2 nominations, 50.0 per cent of these nominees were women." title="Figure 2: Percentage of women nominated by external bod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1240" cy="8217408"/>
                    </a:xfrm>
                    <a:prstGeom prst="rect">
                      <a:avLst/>
                    </a:prstGeom>
                  </pic:spPr>
                </pic:pic>
              </a:graphicData>
            </a:graphic>
          </wp:inline>
        </w:drawing>
      </w:r>
    </w:p>
    <w:p w14:paraId="0604D7FC" w14:textId="77777777" w:rsidR="002D5496" w:rsidRDefault="002D5496" w:rsidP="00BF6A29"/>
    <w:p w14:paraId="22A4E856" w14:textId="63AAE5A6" w:rsidR="002D5496" w:rsidRDefault="002D5496">
      <w:pPr>
        <w:rPr>
          <w:sz w:val="20"/>
        </w:rPr>
      </w:pPr>
      <w:r>
        <w:rPr>
          <w:sz w:val="20"/>
        </w:rPr>
        <w:br w:type="page"/>
      </w:r>
    </w:p>
    <w:p w14:paraId="0177D450" w14:textId="137EBA42" w:rsidR="00EC1CCD" w:rsidRDefault="00EC1CCD" w:rsidP="002D5496">
      <w:pPr>
        <w:pStyle w:val="BodyText"/>
        <w:ind w:left="0"/>
        <w:rPr>
          <w:sz w:val="29"/>
        </w:rPr>
        <w:sectPr w:rsidR="00EC1CCD">
          <w:footerReference w:type="even" r:id="rId27"/>
          <w:footerReference w:type="default" r:id="rId28"/>
          <w:pgSz w:w="11910" w:h="16840"/>
          <w:pgMar w:top="980" w:right="960" w:bottom="1360" w:left="960" w:header="0" w:footer="1169" w:gutter="0"/>
          <w:cols w:space="720"/>
        </w:sectPr>
      </w:pPr>
    </w:p>
    <w:p w14:paraId="5317F52C" w14:textId="77777777" w:rsidR="00EC1CCD" w:rsidRDefault="00176C4A" w:rsidP="00502299">
      <w:pPr>
        <w:pStyle w:val="Heading2"/>
        <w:ind w:right="-97"/>
      </w:pPr>
      <w:bookmarkStart w:id="3" w:name="_TOC_250000"/>
      <w:bookmarkEnd w:id="3"/>
      <w:r>
        <w:lastRenderedPageBreak/>
        <w:t>Appendix</w:t>
      </w:r>
    </w:p>
    <w:p w14:paraId="0EBB22EB" w14:textId="7B8ACC29" w:rsidR="00EC1CCD" w:rsidRPr="000C38FE" w:rsidRDefault="00176C4A" w:rsidP="00502299">
      <w:pPr>
        <w:pStyle w:val="Heading3"/>
      </w:pPr>
      <w:r w:rsidRPr="000C38FE">
        <w:t>Gender Balance on Australian Government Boards Report 2016-17</w:t>
      </w:r>
      <w:r w:rsidR="002D5496" w:rsidRPr="000C38FE">
        <w:t xml:space="preserve"> </w:t>
      </w:r>
      <w:r w:rsidRPr="000C38FE">
        <w:t>Guidelines</w:t>
      </w:r>
    </w:p>
    <w:p w14:paraId="3C3759C1" w14:textId="77777777" w:rsidR="00EC1CCD" w:rsidRDefault="00176C4A" w:rsidP="00502299">
      <w:pPr>
        <w:pStyle w:val="BodyText"/>
        <w:ind w:left="0"/>
      </w:pPr>
      <w:r>
        <w:t>Not all appointments to all Government boards are reportable. Boards that are within the scope of the 2016-17 Gender Balance Report are as follows:</w:t>
      </w:r>
    </w:p>
    <w:p w14:paraId="327B066C" w14:textId="77777777" w:rsidR="00EC1CCD" w:rsidRPr="00585CFA" w:rsidRDefault="00176C4A" w:rsidP="00502299">
      <w:pPr>
        <w:pStyle w:val="ListParagraph"/>
        <w:ind w:left="0"/>
      </w:pPr>
      <w:r w:rsidRPr="00585CFA">
        <w:t>bodies covered by the Public Governance, Performance and Accountability Act 2013 (PGPA Act);</w:t>
      </w:r>
    </w:p>
    <w:p w14:paraId="34B237C0" w14:textId="77777777" w:rsidR="00EC1CCD" w:rsidRPr="00585CFA" w:rsidRDefault="00176C4A" w:rsidP="00502299">
      <w:pPr>
        <w:pStyle w:val="ListParagraph"/>
        <w:ind w:left="0"/>
      </w:pPr>
      <w:r w:rsidRPr="00585CFA">
        <w:t>ministerial advisory committees;</w:t>
      </w:r>
    </w:p>
    <w:p w14:paraId="34118469" w14:textId="77777777" w:rsidR="00EC1CCD" w:rsidRPr="00585CFA" w:rsidRDefault="00176C4A" w:rsidP="00502299">
      <w:pPr>
        <w:pStyle w:val="ListParagraph"/>
        <w:ind w:left="0"/>
      </w:pPr>
      <w:r w:rsidRPr="00585CFA">
        <w:t>review committees where the appointments are made by a minister or Cabinet; and</w:t>
      </w:r>
    </w:p>
    <w:p w14:paraId="1F118ACF" w14:textId="77777777" w:rsidR="00EC1CCD" w:rsidRDefault="00176C4A" w:rsidP="00502299">
      <w:pPr>
        <w:pStyle w:val="ListParagraph"/>
        <w:ind w:left="0"/>
      </w:pPr>
      <w:r w:rsidRPr="00585CFA">
        <w:t>Commonwealth statutory authorities</w:t>
      </w:r>
      <w:r>
        <w:t>.</w:t>
      </w:r>
    </w:p>
    <w:p w14:paraId="7F06F8CB" w14:textId="77777777" w:rsidR="00EC1CCD" w:rsidRDefault="00176C4A" w:rsidP="00502299">
      <w:pPr>
        <w:pStyle w:val="BodyText"/>
        <w:ind w:left="0"/>
      </w:pPr>
      <w:r>
        <w:t xml:space="preserve">A list of the relevant entities that are subject to the PGPA Act can be found at: </w:t>
      </w:r>
      <w:hyperlink r:id="rId29">
        <w:r>
          <w:rPr>
            <w:color w:val="75972D"/>
            <w:u w:val="single" w:color="75972D"/>
          </w:rPr>
          <w:t>www.finance.gov.au/publications/flipch</w:t>
        </w:r>
        <w:bookmarkStart w:id="4" w:name="_GoBack"/>
        <w:bookmarkEnd w:id="4"/>
        <w:r>
          <w:rPr>
            <w:color w:val="75972D"/>
            <w:u w:val="single" w:color="75972D"/>
          </w:rPr>
          <w:t>art/index.html</w:t>
        </w:r>
      </w:hyperlink>
      <w:r>
        <w:t>.</w:t>
      </w:r>
    </w:p>
    <w:p w14:paraId="49837C88" w14:textId="77777777" w:rsidR="00EC1CCD" w:rsidRDefault="00176C4A" w:rsidP="00502299">
      <w:pPr>
        <w:pStyle w:val="BodyText"/>
        <w:ind w:left="0"/>
      </w:pPr>
      <w:r>
        <w:t>Within this subset of boards, only appointments that have some level of input or sign-off from particular representatives of the Government are included, that is:</w:t>
      </w:r>
    </w:p>
    <w:p w14:paraId="544D3FC0" w14:textId="77777777" w:rsidR="00EC1CCD" w:rsidRDefault="00176C4A" w:rsidP="00502299">
      <w:pPr>
        <w:pStyle w:val="ListParagraph"/>
        <w:ind w:left="0"/>
      </w:pPr>
      <w:r>
        <w:t>the Prime Minister</w:t>
      </w:r>
      <w:r>
        <w:rPr>
          <w:spacing w:val="-1"/>
        </w:rPr>
        <w:t xml:space="preserve"> </w:t>
      </w:r>
      <w:r>
        <w:t>alone;</w:t>
      </w:r>
    </w:p>
    <w:p w14:paraId="32939A7E" w14:textId="77777777" w:rsidR="00EC1CCD" w:rsidRDefault="00176C4A" w:rsidP="00502299">
      <w:pPr>
        <w:pStyle w:val="ListParagraph"/>
        <w:ind w:left="0"/>
      </w:pPr>
      <w:r>
        <w:t>one or more Commonwealth Government</w:t>
      </w:r>
      <w:r>
        <w:rPr>
          <w:spacing w:val="-2"/>
        </w:rPr>
        <w:t xml:space="preserve"> </w:t>
      </w:r>
      <w:r>
        <w:t>Ministers;</w:t>
      </w:r>
    </w:p>
    <w:p w14:paraId="639AA345" w14:textId="77777777" w:rsidR="00EC1CCD" w:rsidRDefault="00176C4A" w:rsidP="00502299">
      <w:pPr>
        <w:pStyle w:val="ListParagraph"/>
        <w:ind w:left="0"/>
      </w:pPr>
      <w:r>
        <w:t>the Governor-General in Council;</w:t>
      </w:r>
      <w:r>
        <w:rPr>
          <w:spacing w:val="-1"/>
        </w:rPr>
        <w:t xml:space="preserve"> </w:t>
      </w:r>
      <w:r>
        <w:t>and</w:t>
      </w:r>
    </w:p>
    <w:p w14:paraId="3E76838E" w14:textId="77777777" w:rsidR="00EC1CCD" w:rsidRDefault="00176C4A" w:rsidP="00502299">
      <w:pPr>
        <w:pStyle w:val="ListParagraph"/>
        <w:ind w:left="0"/>
      </w:pPr>
      <w:r>
        <w:t>Cabinet.</w:t>
      </w:r>
    </w:p>
    <w:p w14:paraId="63A1B13B" w14:textId="77777777" w:rsidR="00EC1CCD" w:rsidRDefault="00176C4A" w:rsidP="00502299">
      <w:pPr>
        <w:pStyle w:val="BodyText"/>
        <w:ind w:left="0"/>
      </w:pPr>
      <w:r>
        <w:t>The Report excludes appointments that are:</w:t>
      </w:r>
    </w:p>
    <w:p w14:paraId="4D190BAF" w14:textId="77777777" w:rsidR="00EC1CCD" w:rsidRDefault="00176C4A" w:rsidP="00502299">
      <w:pPr>
        <w:pStyle w:val="ListParagraph"/>
        <w:ind w:left="0"/>
      </w:pPr>
      <w:r>
        <w:t>to a Commonwealth Court or</w:t>
      </w:r>
      <w:r>
        <w:rPr>
          <w:spacing w:val="-2"/>
        </w:rPr>
        <w:t xml:space="preserve"> </w:t>
      </w:r>
      <w:r>
        <w:t>Tribunal;</w:t>
      </w:r>
    </w:p>
    <w:p w14:paraId="54E21DF4" w14:textId="77777777" w:rsidR="00EC1CCD" w:rsidRDefault="00176C4A" w:rsidP="00502299">
      <w:pPr>
        <w:pStyle w:val="ListParagraph"/>
        <w:ind w:left="0"/>
      </w:pPr>
      <w:r>
        <w:t>formally elected with no formal Government</w:t>
      </w:r>
      <w:r>
        <w:rPr>
          <w:spacing w:val="-2"/>
        </w:rPr>
        <w:t xml:space="preserve"> </w:t>
      </w:r>
      <w:r>
        <w:t>approval;</w:t>
      </w:r>
    </w:p>
    <w:p w14:paraId="01A3EA45" w14:textId="77777777" w:rsidR="00EC1CCD" w:rsidRDefault="00176C4A" w:rsidP="00502299">
      <w:pPr>
        <w:pStyle w:val="ListParagraph"/>
        <w:ind w:left="0"/>
      </w:pPr>
      <w:r>
        <w:t>nominated by a third party with no formal Government</w:t>
      </w:r>
      <w:r>
        <w:rPr>
          <w:spacing w:val="-4"/>
        </w:rPr>
        <w:t xml:space="preserve"> </w:t>
      </w:r>
      <w:r>
        <w:t>approval;</w:t>
      </w:r>
    </w:p>
    <w:p w14:paraId="085EF744" w14:textId="65C0838B" w:rsidR="00EC1CCD" w:rsidRDefault="00176C4A" w:rsidP="00502299">
      <w:pPr>
        <w:pStyle w:val="ListParagraph"/>
        <w:ind w:left="0"/>
      </w:pPr>
      <w:r>
        <w:t>of a particular office-holder to a particular board or committee required by</w:t>
      </w:r>
      <w:r>
        <w:rPr>
          <w:spacing w:val="-20"/>
        </w:rPr>
        <w:t xml:space="preserve"> </w:t>
      </w:r>
      <w:r>
        <w:t xml:space="preserve">legislation </w:t>
      </w:r>
      <w:r w:rsidR="00585CFA">
        <w:br/>
      </w:r>
      <w:r>
        <w:t>(ex officio</w:t>
      </w:r>
      <w:r>
        <w:rPr>
          <w:spacing w:val="-1"/>
        </w:rPr>
        <w:t xml:space="preserve"> </w:t>
      </w:r>
      <w:r>
        <w:t>appointments);</w:t>
      </w:r>
    </w:p>
    <w:p w14:paraId="3E40A6E6" w14:textId="77777777" w:rsidR="00EC1CCD" w:rsidRDefault="00176C4A" w:rsidP="00502299">
      <w:pPr>
        <w:pStyle w:val="ListParagraph"/>
        <w:ind w:left="0"/>
      </w:pPr>
      <w:r>
        <w:t xml:space="preserve">appointed by an </w:t>
      </w:r>
      <w:proofErr w:type="spellStart"/>
      <w:r>
        <w:t>organisation</w:t>
      </w:r>
      <w:proofErr w:type="spellEnd"/>
      <w:r>
        <w:t xml:space="preserve"> without Government</w:t>
      </w:r>
      <w:r>
        <w:rPr>
          <w:spacing w:val="-3"/>
        </w:rPr>
        <w:t xml:space="preserve"> </w:t>
      </w:r>
      <w:r>
        <w:t>involvement;</w:t>
      </w:r>
    </w:p>
    <w:p w14:paraId="514F9790" w14:textId="77777777" w:rsidR="00EC1CCD" w:rsidRDefault="00176C4A" w:rsidP="00502299">
      <w:pPr>
        <w:pStyle w:val="ListParagraph"/>
        <w:ind w:left="0"/>
      </w:pPr>
      <w:r>
        <w:t>nominated by a State or Territory Government without Commonwealth Government</w:t>
      </w:r>
      <w:r>
        <w:rPr>
          <w:spacing w:val="-28"/>
        </w:rPr>
        <w:t xml:space="preserve"> </w:t>
      </w:r>
      <w:r>
        <w:t>approval;</w:t>
      </w:r>
    </w:p>
    <w:p w14:paraId="757654EA" w14:textId="77777777" w:rsidR="00EC1CCD" w:rsidRDefault="00176C4A" w:rsidP="00502299">
      <w:pPr>
        <w:pStyle w:val="ListParagraph"/>
        <w:ind w:left="0"/>
      </w:pPr>
      <w:r>
        <w:t>nominated by a government of another country without Commonwealth Government approval;</w:t>
      </w:r>
      <w:r>
        <w:rPr>
          <w:spacing w:val="-37"/>
        </w:rPr>
        <w:t xml:space="preserve"> </w:t>
      </w:r>
      <w:r>
        <w:t>or</w:t>
      </w:r>
    </w:p>
    <w:p w14:paraId="57A47A89" w14:textId="77777777" w:rsidR="00EC1CCD" w:rsidRDefault="00176C4A" w:rsidP="00502299">
      <w:pPr>
        <w:pStyle w:val="ListParagraph"/>
        <w:ind w:left="0"/>
      </w:pPr>
      <w:proofErr w:type="gramStart"/>
      <w:r>
        <w:t>acting</w:t>
      </w:r>
      <w:proofErr w:type="gramEnd"/>
      <w:r>
        <w:t xml:space="preserve"> appointments (appointments of six months or</w:t>
      </w:r>
      <w:r>
        <w:rPr>
          <w:spacing w:val="-1"/>
        </w:rPr>
        <w:t xml:space="preserve"> </w:t>
      </w:r>
      <w:r>
        <w:t>less).</w:t>
      </w:r>
    </w:p>
    <w:p w14:paraId="5BFDB867" w14:textId="77777777" w:rsidR="00EC1CCD" w:rsidRDefault="00176C4A" w:rsidP="00502299">
      <w:pPr>
        <w:pStyle w:val="BodyText"/>
        <w:ind w:left="0"/>
      </w:pPr>
      <w:r>
        <w:t>Reportable appointments must have had a person filling the position as at 30 June 2017 to be included.</w:t>
      </w:r>
    </w:p>
    <w:p w14:paraId="2F983111" w14:textId="77777777" w:rsidR="00EC1CCD" w:rsidRDefault="00176C4A" w:rsidP="00502299">
      <w:pPr>
        <w:pStyle w:val="BodyText"/>
        <w:ind w:left="0"/>
      </w:pPr>
      <w:r>
        <w:t>Employees engaged under the Public Service Act 1999 or other enabling legislation are not included unless the engagement is for the specific purpose of serving on a Commonwealth decision-making or advisory board, committee, council or similar.</w:t>
      </w:r>
    </w:p>
    <w:p w14:paraId="7C9F375B" w14:textId="77777777" w:rsidR="00EC1CCD" w:rsidRDefault="00176C4A" w:rsidP="00502299">
      <w:pPr>
        <w:pStyle w:val="BodyText"/>
        <w:ind w:left="0"/>
      </w:pPr>
      <w:r>
        <w:t>Boards that comprise only one person are not included; however, boards that have several members and only one member is reportable are included.</w:t>
      </w:r>
    </w:p>
    <w:p w14:paraId="031BAAA1" w14:textId="77777777" w:rsidR="00EC1CCD" w:rsidRDefault="00176C4A" w:rsidP="00502299">
      <w:pPr>
        <w:pStyle w:val="Heading3"/>
      </w:pPr>
      <w:r>
        <w:t>New Appointments</w:t>
      </w:r>
    </w:p>
    <w:p w14:paraId="576D8CAC" w14:textId="77777777" w:rsidR="00EC1CCD" w:rsidRDefault="00176C4A" w:rsidP="00502299">
      <w:pPr>
        <w:pStyle w:val="BodyText"/>
        <w:ind w:left="0"/>
      </w:pPr>
      <w:r>
        <w:t>New appointments are appointments made over the 2016-17 financial year, which fulfil all of the criteria above but do not require the successful candidate to have been formally working in the role at 30 June 2017. These do not include reappointments.</w:t>
      </w:r>
    </w:p>
    <w:p w14:paraId="2EC4735F" w14:textId="77777777" w:rsidR="00EC1CCD" w:rsidRDefault="00176C4A" w:rsidP="00502299">
      <w:pPr>
        <w:pStyle w:val="Heading3"/>
      </w:pPr>
      <w:r>
        <w:t>External Nominations</w:t>
      </w:r>
    </w:p>
    <w:p w14:paraId="030AC908" w14:textId="63978047" w:rsidR="00EC1CCD" w:rsidRDefault="00176C4A" w:rsidP="00502299">
      <w:pPr>
        <w:pStyle w:val="BodyText"/>
        <w:ind w:left="0"/>
      </w:pPr>
      <w:r>
        <w:t>These are nominations for appointments that fulfil the criteria above and are received from a</w:t>
      </w:r>
      <w:r w:rsidR="00502299">
        <w:t xml:space="preserve"> </w:t>
      </w:r>
      <w:r>
        <w:t>State or Territory Government, a non-Government body, another Commonwealth Minister, or another portfolio. They do not include appointments recommended by a Department, the Chair/CEO/Board of the body itself, or by two or more Ministers where one was the portfolio Minister. The nomination process could be either legislated or accepted practice.</w:t>
      </w:r>
    </w:p>
    <w:p w14:paraId="4FCEF486" w14:textId="77777777" w:rsidR="00EC1CCD" w:rsidRDefault="00EC1CCD">
      <w:pPr>
        <w:spacing w:line="280" w:lineRule="auto"/>
        <w:sectPr w:rsidR="00EC1CCD" w:rsidSect="00502299">
          <w:footerReference w:type="default" r:id="rId30"/>
          <w:pgSz w:w="11910" w:h="16840"/>
          <w:pgMar w:top="196" w:right="360" w:bottom="795" w:left="874" w:header="0" w:footer="939" w:gutter="0"/>
          <w:cols w:space="720"/>
        </w:sectPr>
      </w:pPr>
    </w:p>
    <w:p w14:paraId="5187907F" w14:textId="7F51ECEB" w:rsidR="00EC1CCD" w:rsidRDefault="002D5496" w:rsidP="00585CFA">
      <w:pPr>
        <w:pStyle w:val="BodyText"/>
        <w:tabs>
          <w:tab w:val="left" w:pos="687"/>
        </w:tabs>
        <w:rPr>
          <w:rFonts w:ascii="Times New Roman"/>
          <w:sz w:val="17"/>
        </w:rPr>
      </w:pPr>
      <w:r>
        <w:rPr>
          <w:noProof/>
          <w:lang w:val="en-AU" w:eastAsia="en-AU" w:bidi="ar-SA"/>
        </w:rPr>
        <w:lastRenderedPageBreak/>
        <mc:AlternateContent>
          <mc:Choice Requires="wpg">
            <w:drawing>
              <wp:anchor distT="0" distB="0" distL="114300" distR="114300" simplePos="0" relativeHeight="503279144" behindDoc="1" locked="0" layoutInCell="1" allowOverlap="1" wp14:anchorId="04F02B93" wp14:editId="3F02AB63">
                <wp:simplePos x="0" y="0"/>
                <wp:positionH relativeFrom="page">
                  <wp:posOffset>0</wp:posOffset>
                </wp:positionH>
                <wp:positionV relativeFrom="page">
                  <wp:posOffset>0</wp:posOffset>
                </wp:positionV>
                <wp:extent cx="7560310" cy="10692130"/>
                <wp:effectExtent l="0" t="0" r="0" b="1270"/>
                <wp:wrapNone/>
                <wp:docPr id="26" name="Group 2" descr="Blurred image of four people" title="Blurred image of four peo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7"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4" descr="Australian Government" title="Australian Govern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563" y="16070"/>
                            <a:ext cx="271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 descr="Australian Government crest" title="Australian Government cre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217" y="14911"/>
                            <a:ext cx="1403" cy="10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C2A647" id="Group 2" o:spid="_x0000_s1026" alt="Title: Blurred image of four people - Description: Blurred image of four people" style="position:absolute;margin-left:0;margin-top:0;width:595.3pt;height:841.9pt;z-index:-3733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">
                <v:shape id="Picture 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">
                  <v:imagedata r:id="rId34" o:title=""/>
                </v:shape>
                <v:shape id="Picture 4" o:spid="_x0000_s1028" type="#_x0000_t75" alt="Australian Government" style="position:absolute;left:4563;top:16070;width:271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">
                  <v:imagedata r:id="rId35" o:title="Australian Government"/>
                </v:shape>
                <v:shape id="Picture 3" o:spid="_x0000_s1029" type="#_x0000_t75" alt="Australian Government crest" style="position:absolute;left:5217;top:14911;width:1403;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">
                  <v:imagedata r:id="rId36" o:title="Australian Government crest"/>
                </v:shape>
                <w10:wrap anchorx="page" anchory="page"/>
              </v:group>
            </w:pict>
          </mc:Fallback>
        </mc:AlternateContent>
      </w:r>
    </w:p>
    <w:sectPr w:rsidR="00EC1CCD">
      <w:footerReference w:type="even" r:id="rId37"/>
      <w:pgSz w:w="11910" w:h="16840"/>
      <w:pgMar w:top="1580" w:right="360" w:bottom="280" w:left="1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0090C" w14:textId="77777777" w:rsidR="002C2222" w:rsidRDefault="002C2222">
      <w:r>
        <w:separator/>
      </w:r>
    </w:p>
  </w:endnote>
  <w:endnote w:type="continuationSeparator" w:id="0">
    <w:p w14:paraId="040A1058" w14:textId="77777777" w:rsidR="002C2222" w:rsidRDefault="002C2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Light">
    <w:panose1 w:val="000004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ontserrat">
    <w:panose1 w:val="00000500000000000000"/>
    <w:charset w:val="00"/>
    <w:family w:val="modern"/>
    <w:notTrueType/>
    <w:pitch w:val="variable"/>
    <w:sig w:usb0="00000007" w:usb1="00000000" w:usb2="00000000" w:usb3="00000000" w:csb0="00000093" w:csb1="00000000"/>
  </w:font>
  <w:font w:name="Montserrat Light">
    <w:panose1 w:val="000004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770D3" w14:textId="17BEE8C6" w:rsidR="00176C4A" w:rsidRDefault="002D5496" w:rsidP="00CB696F">
    <w:pPr>
      <w:pStyle w:val="BodyText"/>
    </w:pPr>
    <w:r>
      <w:rPr>
        <w:noProof/>
        <w:lang w:val="en-AU" w:eastAsia="en-AU" w:bidi="ar-SA"/>
      </w:rPr>
      <mc:AlternateContent>
        <mc:Choice Requires="wps">
          <w:drawing>
            <wp:anchor distT="0" distB="0" distL="114300" distR="114300" simplePos="0" relativeHeight="503278616" behindDoc="1" locked="0" layoutInCell="1" allowOverlap="1" wp14:anchorId="1DD978D6" wp14:editId="3D3A6465">
              <wp:simplePos x="0" y="0"/>
              <wp:positionH relativeFrom="page">
                <wp:posOffset>933450</wp:posOffset>
              </wp:positionH>
              <wp:positionV relativeFrom="page">
                <wp:posOffset>10198735</wp:posOffset>
              </wp:positionV>
              <wp:extent cx="0" cy="142240"/>
              <wp:effectExtent l="19050" t="13335" r="19050" b="22225"/>
              <wp:wrapNone/>
              <wp:docPr id="25" name="Line 16"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44710" id="Line 16" o:spid="_x0000_s1026" alt="Title: Line" style="position:absolute;z-index:-3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5pt,803.05pt" to="73.5pt,8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">
              <w10:wrap anchorx="page" anchory="page"/>
            </v:line>
          </w:pict>
        </mc:Fallback>
      </mc:AlternateContent>
    </w:r>
    <w:r>
      <w:rPr>
        <w:noProof/>
        <w:lang w:val="en-AU" w:eastAsia="en-AU" w:bidi="ar-SA"/>
      </w:rPr>
      <mc:AlternateContent>
        <mc:Choice Requires="wps">
          <w:drawing>
            <wp:anchor distT="0" distB="0" distL="114300" distR="114300" simplePos="0" relativeHeight="503278640" behindDoc="1" locked="0" layoutInCell="1" allowOverlap="1" wp14:anchorId="3AFD7BCA" wp14:editId="4AA9C82A">
              <wp:simplePos x="0" y="0"/>
              <wp:positionH relativeFrom="page">
                <wp:posOffset>411480</wp:posOffset>
              </wp:positionH>
              <wp:positionV relativeFrom="page">
                <wp:posOffset>9809480</wp:posOffset>
              </wp:positionV>
              <wp:extent cx="427355" cy="793750"/>
              <wp:effectExtent l="5080" t="5080" r="0" b="127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75B68" w14:textId="1A7BE64C" w:rsidR="00176C4A" w:rsidRDefault="00176C4A">
                          <w:pPr>
                            <w:spacing w:line="1202" w:lineRule="exact"/>
                            <w:ind w:left="40"/>
                            <w:rPr>
                              <w:sz w:val="102"/>
                            </w:rPr>
                          </w:pPr>
                          <w:r>
                            <w:fldChar w:fldCharType="begin"/>
                          </w:r>
                          <w:r>
                            <w:rPr>
                              <w:color w:val="75972D"/>
                              <w:sz w:val="102"/>
                            </w:rPr>
                            <w:instrText xml:space="preserve"> PAGE </w:instrText>
                          </w:r>
                          <w:r>
                            <w:fldChar w:fldCharType="separate"/>
                          </w:r>
                          <w:r w:rsidR="000C38FE">
                            <w:rPr>
                              <w:noProof/>
                              <w:color w:val="75972D"/>
                              <w:sz w:val="102"/>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D7BCA" id="_x0000_t202" coordsize="21600,21600" o:spt="202" path="m,l,21600r21600,l21600,xe">
              <v:stroke joinstyle="miter"/>
              <v:path gradientshapeok="t" o:connecttype="rect"/>
            </v:shapetype>
            <v:shape id="Text Box 15" o:spid="_x0000_s1026" type="#_x0000_t202" style="position:absolute;left:0;text-align:left;margin-left:32.4pt;margin-top:772.4pt;width:33.65pt;height:62.5pt;z-index:-3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JvsA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" filled="f" stroked="f">
              <v:textbox inset="0,0,0,0">
                <w:txbxContent>
                  <w:p w14:paraId="65375B68" w14:textId="1A7BE64C" w:rsidR="00176C4A" w:rsidRDefault="00176C4A">
                    <w:pPr>
                      <w:spacing w:line="1202" w:lineRule="exact"/>
                      <w:ind w:left="40"/>
                      <w:rPr>
                        <w:sz w:val="102"/>
                      </w:rPr>
                    </w:pPr>
                    <w:r>
                      <w:fldChar w:fldCharType="begin"/>
                    </w:r>
                    <w:r>
                      <w:rPr>
                        <w:color w:val="75972D"/>
                        <w:sz w:val="102"/>
                      </w:rPr>
                      <w:instrText xml:space="preserve"> PAGE </w:instrText>
                    </w:r>
                    <w:r>
                      <w:fldChar w:fldCharType="separate"/>
                    </w:r>
                    <w:r w:rsidR="000C38FE">
                      <w:rPr>
                        <w:noProof/>
                        <w:color w:val="75972D"/>
                        <w:sz w:val="102"/>
                      </w:rPr>
                      <w:t>8</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78664" behindDoc="1" locked="0" layoutInCell="1" allowOverlap="1" wp14:anchorId="2982CA41" wp14:editId="4FBE1DF6">
              <wp:simplePos x="0" y="0"/>
              <wp:positionH relativeFrom="page">
                <wp:posOffset>1062990</wp:posOffset>
              </wp:positionH>
              <wp:positionV relativeFrom="page">
                <wp:posOffset>10210800</wp:posOffset>
              </wp:positionV>
              <wp:extent cx="4718685" cy="168910"/>
              <wp:effectExtent l="0" t="0"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3C9CE" w14:textId="77777777" w:rsidR="00176C4A" w:rsidRDefault="00176C4A">
                          <w:pPr>
                            <w:spacing w:before="12"/>
                            <w:ind w:left="20"/>
                            <w:rPr>
                              <w:sz w:val="19"/>
                            </w:rPr>
                          </w:pPr>
                          <w:r>
                            <w:rPr>
                              <w:color w:val="58595B"/>
                              <w:sz w:val="19"/>
                            </w:rPr>
                            <w:t>GENDER BALANCE ON AUSTRALIAN GOVERNMENT BOARDS REPORT 2016-17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2CA41" id="Text Box 14" o:spid="_x0000_s1027" type="#_x0000_t202" style="position:absolute;left:0;text-align:left;margin-left:83.7pt;margin-top:804pt;width:371.55pt;height:13.3pt;z-index:-3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2fsw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" filled="f" stroked="f">
              <v:textbox inset="0,0,0,0">
                <w:txbxContent>
                  <w:p w14:paraId="6B83C9CE" w14:textId="77777777" w:rsidR="00176C4A" w:rsidRDefault="00176C4A">
                    <w:pPr>
                      <w:spacing w:before="12"/>
                      <w:ind w:left="20"/>
                      <w:rPr>
                        <w:sz w:val="19"/>
                      </w:rPr>
                    </w:pPr>
                    <w:r>
                      <w:rPr>
                        <w:color w:val="58595B"/>
                        <w:sz w:val="19"/>
                      </w:rPr>
                      <w:t>GENDER BALANCE ON AUSTRALIAN GOVERNMENT BOARDS REPORT 2016-17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42AF2" w14:textId="70A9A7E5" w:rsidR="00176C4A" w:rsidRDefault="002D5496" w:rsidP="00CB696F">
    <w:pPr>
      <w:pStyle w:val="BodyText"/>
    </w:pPr>
    <w:r>
      <w:rPr>
        <w:noProof/>
        <w:lang w:val="en-AU" w:eastAsia="en-AU" w:bidi="ar-SA"/>
      </w:rPr>
      <mc:AlternateContent>
        <mc:Choice Requires="wps">
          <w:drawing>
            <wp:anchor distT="0" distB="0" distL="114300" distR="114300" simplePos="0" relativeHeight="503278736" behindDoc="1" locked="0" layoutInCell="1" allowOverlap="1" wp14:anchorId="4D062FF7" wp14:editId="6A04467C">
              <wp:simplePos x="0" y="0"/>
              <wp:positionH relativeFrom="page">
                <wp:posOffset>1778635</wp:posOffset>
              </wp:positionH>
              <wp:positionV relativeFrom="page">
                <wp:posOffset>10181531</wp:posOffset>
              </wp:positionV>
              <wp:extent cx="5332095" cy="793750"/>
              <wp:effectExtent l="0" t="0" r="1905" b="1905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C18D3" w14:textId="01D40513" w:rsidR="00176C4A" w:rsidRDefault="00176C4A">
                          <w:pPr>
                            <w:ind w:left="20"/>
                            <w:rPr>
                              <w:sz w:val="19"/>
                            </w:rPr>
                          </w:pPr>
                          <w:r>
                            <w:rPr>
                              <w:color w:val="58595B"/>
                              <w:sz w:val="19"/>
                            </w:rPr>
                            <w:t>GENDER BALANCE ON AUSTRALIAN GOVERNMENT BOARDS REPORT 2016-</w:t>
                          </w:r>
                          <w:r>
                            <w:fldChar w:fldCharType="begin"/>
                          </w:r>
                          <w:r>
                            <w:rPr>
                              <w:color w:val="58595B"/>
                              <w:sz w:val="19"/>
                            </w:rPr>
                            <w:instrText xml:space="preserve"> PAGE </w:instrText>
                          </w:r>
                          <w:r>
                            <w:fldChar w:fldCharType="separate"/>
                          </w:r>
                          <w:r w:rsidR="000C38FE">
                            <w:rPr>
                              <w:noProof/>
                              <w:color w:val="58595B"/>
                              <w:sz w:val="19"/>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62FF7" id="_x0000_t202" coordsize="21600,21600" o:spt="202" path="m,l,21600r21600,l21600,xe">
              <v:stroke joinstyle="miter"/>
              <v:path gradientshapeok="t" o:connecttype="rect"/>
            </v:shapetype>
            <v:shape id="Text Box 11" o:spid="_x0000_s1028" type="#_x0000_t202" style="position:absolute;left:0;text-align:left;margin-left:140.05pt;margin-top:801.7pt;width:419.85pt;height:62.5pt;z-index:-3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" filled="f" stroked="f">
              <v:textbox inset="0,0,0,0">
                <w:txbxContent>
                  <w:p w14:paraId="625C18D3" w14:textId="01D40513" w:rsidR="00176C4A" w:rsidRDefault="00176C4A">
                    <w:pPr>
                      <w:ind w:left="20"/>
                      <w:rPr>
                        <w:sz w:val="19"/>
                      </w:rPr>
                    </w:pPr>
                    <w:r>
                      <w:rPr>
                        <w:color w:val="58595B"/>
                        <w:sz w:val="19"/>
                      </w:rPr>
                      <w:t>GENDER BALANCE ON AUSTRALIAN GOVERNMENT BOARDS REPORT 2016-</w:t>
                    </w:r>
                    <w:r>
                      <w:fldChar w:fldCharType="begin"/>
                    </w:r>
                    <w:r>
                      <w:rPr>
                        <w:color w:val="58595B"/>
                        <w:sz w:val="19"/>
                      </w:rPr>
                      <w:instrText xml:space="preserve"> PAGE </w:instrText>
                    </w:r>
                    <w:r>
                      <w:fldChar w:fldCharType="separate"/>
                    </w:r>
                    <w:r w:rsidR="000C38FE">
                      <w:rPr>
                        <w:noProof/>
                        <w:color w:val="58595B"/>
                        <w:sz w:val="19"/>
                      </w:rPr>
                      <w:t>7</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78688" behindDoc="1" locked="0" layoutInCell="1" allowOverlap="1" wp14:anchorId="1995D93C" wp14:editId="38C29E71">
              <wp:simplePos x="0" y="0"/>
              <wp:positionH relativeFrom="page">
                <wp:posOffset>6624955</wp:posOffset>
              </wp:positionH>
              <wp:positionV relativeFrom="page">
                <wp:posOffset>10198735</wp:posOffset>
              </wp:positionV>
              <wp:extent cx="0" cy="142240"/>
              <wp:effectExtent l="8255" t="13335" r="29845" b="22225"/>
              <wp:wrapNone/>
              <wp:docPr id="21" name="Line 13"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252D8" id="Line 13" o:spid="_x0000_s1026" alt="Title: Line" style="position:absolute;z-index:-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65pt,803.05pt" to="521.65pt,8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">
              <w10:wrap anchorx="page" anchory="page"/>
            </v:line>
          </w:pict>
        </mc:Fallback>
      </mc:AlternateContent>
    </w:r>
    <w:r>
      <w:rPr>
        <w:noProof/>
        <w:lang w:val="en-AU" w:eastAsia="en-AU" w:bidi="ar-SA"/>
      </w:rPr>
      <mc:AlternateContent>
        <mc:Choice Requires="wps">
          <w:drawing>
            <wp:anchor distT="0" distB="0" distL="114300" distR="114300" simplePos="0" relativeHeight="503278712" behindDoc="1" locked="0" layoutInCell="1" allowOverlap="1" wp14:anchorId="24BBA06D" wp14:editId="33E8A956">
              <wp:simplePos x="0" y="0"/>
              <wp:positionH relativeFrom="page">
                <wp:posOffset>6350000</wp:posOffset>
              </wp:positionH>
              <wp:positionV relativeFrom="page">
                <wp:posOffset>9809480</wp:posOffset>
              </wp:positionV>
              <wp:extent cx="762000" cy="793750"/>
              <wp:effectExtent l="0" t="5080" r="0" b="127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C6180" w14:textId="6D9027FE" w:rsidR="00176C4A" w:rsidRDefault="00176C4A">
                          <w:pPr>
                            <w:spacing w:line="1202" w:lineRule="exact"/>
                            <w:ind w:left="543"/>
                            <w:rPr>
                              <w:sz w:val="102"/>
                            </w:rPr>
                          </w:pPr>
                          <w:r>
                            <w:fldChar w:fldCharType="begin"/>
                          </w:r>
                          <w:r>
                            <w:rPr>
                              <w:color w:val="75972D"/>
                              <w:sz w:val="102"/>
                            </w:rPr>
                            <w:instrText xml:space="preserve"> PAGE </w:instrText>
                          </w:r>
                          <w:r>
                            <w:fldChar w:fldCharType="separate"/>
                          </w:r>
                          <w:r w:rsidR="000C38FE">
                            <w:rPr>
                              <w:noProof/>
                              <w:color w:val="75972D"/>
                              <w:sz w:val="102"/>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BA06D" id="Text Box 12" o:spid="_x0000_s1029" type="#_x0000_t202" style="position:absolute;left:0;text-align:left;margin-left:500pt;margin-top:772.4pt;width:60pt;height:62.5pt;z-index:-37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FPtwIAALE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" filled="f" stroked="f">
              <v:textbox inset="0,0,0,0">
                <w:txbxContent>
                  <w:p w14:paraId="2A4C6180" w14:textId="6D9027FE" w:rsidR="00176C4A" w:rsidRDefault="00176C4A">
                    <w:pPr>
                      <w:spacing w:line="1202" w:lineRule="exact"/>
                      <w:ind w:left="543"/>
                      <w:rPr>
                        <w:sz w:val="102"/>
                      </w:rPr>
                    </w:pPr>
                    <w:r>
                      <w:fldChar w:fldCharType="begin"/>
                    </w:r>
                    <w:r>
                      <w:rPr>
                        <w:color w:val="75972D"/>
                        <w:sz w:val="102"/>
                      </w:rPr>
                      <w:instrText xml:space="preserve"> PAGE </w:instrText>
                    </w:r>
                    <w:r>
                      <w:fldChar w:fldCharType="separate"/>
                    </w:r>
                    <w:r w:rsidR="000C38FE">
                      <w:rPr>
                        <w:noProof/>
                        <w:color w:val="75972D"/>
                        <w:sz w:val="102"/>
                      </w:rPr>
                      <w:t>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9567B" w14:textId="6889A2CC" w:rsidR="00176C4A" w:rsidRDefault="002D5496" w:rsidP="00CB696F">
    <w:pPr>
      <w:pStyle w:val="BodyText"/>
    </w:pPr>
    <w:r>
      <w:rPr>
        <w:noProof/>
        <w:lang w:val="en-AU" w:eastAsia="en-AU" w:bidi="ar-SA"/>
      </w:rPr>
      <mc:AlternateContent>
        <mc:Choice Requires="wps">
          <w:drawing>
            <wp:anchor distT="0" distB="0" distL="114300" distR="114300" simplePos="0" relativeHeight="503278856" behindDoc="1" locked="0" layoutInCell="1" allowOverlap="1" wp14:anchorId="0178E1BD" wp14:editId="0428D7C1">
              <wp:simplePos x="0" y="0"/>
              <wp:positionH relativeFrom="page">
                <wp:posOffset>404037</wp:posOffset>
              </wp:positionH>
              <wp:positionV relativeFrom="page">
                <wp:posOffset>9803219</wp:posOffset>
              </wp:positionV>
              <wp:extent cx="745948" cy="793750"/>
              <wp:effectExtent l="0" t="0" r="16510" b="1905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948"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2146C" w14:textId="5D0F2E59" w:rsidR="00176C4A" w:rsidRPr="002D5496" w:rsidRDefault="002D5496">
                          <w:pPr>
                            <w:spacing w:line="1202" w:lineRule="exact"/>
                            <w:ind w:left="20"/>
                            <w:rPr>
                              <w:sz w:val="102"/>
                              <w:lang w:val="en-AU"/>
                            </w:rPr>
                          </w:pPr>
                          <w:r>
                            <w:rPr>
                              <w:color w:val="75972D"/>
                              <w:sz w:val="102"/>
                              <w:lang w:val="en-AU"/>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8E1BD" id="_x0000_t202" coordsize="21600,21600" o:spt="202" path="m,l,21600r21600,l21600,xe">
              <v:stroke joinstyle="miter"/>
              <v:path gradientshapeok="t" o:connecttype="rect"/>
            </v:shapetype>
            <v:shape id="Text Box 6" o:spid="_x0000_s1030" type="#_x0000_t202" style="position:absolute;left:0;text-align:left;margin-left:31.8pt;margin-top:771.9pt;width:58.75pt;height:62.5pt;z-index:-3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" filled="f" stroked="f">
              <v:textbox inset="0,0,0,0">
                <w:txbxContent>
                  <w:p w14:paraId="5042146C" w14:textId="5D0F2E59" w:rsidR="00176C4A" w:rsidRPr="002D5496" w:rsidRDefault="002D5496">
                    <w:pPr>
                      <w:spacing w:line="1202" w:lineRule="exact"/>
                      <w:ind w:left="20"/>
                      <w:rPr>
                        <w:sz w:val="102"/>
                        <w:lang w:val="en-AU"/>
                      </w:rPr>
                    </w:pPr>
                    <w:r>
                      <w:rPr>
                        <w:color w:val="75972D"/>
                        <w:sz w:val="102"/>
                        <w:lang w:val="en-AU"/>
                      </w:rPr>
                      <w:t>10</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78832" behindDoc="1" locked="0" layoutInCell="1" allowOverlap="1" wp14:anchorId="016B03AE" wp14:editId="4781437E">
              <wp:simplePos x="0" y="0"/>
              <wp:positionH relativeFrom="page">
                <wp:posOffset>1159510</wp:posOffset>
              </wp:positionH>
              <wp:positionV relativeFrom="page">
                <wp:posOffset>10198735</wp:posOffset>
              </wp:positionV>
              <wp:extent cx="0" cy="142240"/>
              <wp:effectExtent l="19050" t="13335" r="19050" b="22225"/>
              <wp:wrapNone/>
              <wp:docPr id="19" name="Line 7"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F90E4" id="Line 7" o:spid="_x0000_s1026" alt="Title: Line" style="position:absolute;z-index:-3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3pt,803.05pt" to="91.3pt,8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">
              <w10:wrap anchorx="page" anchory="page"/>
            </v:line>
          </w:pict>
        </mc:Fallback>
      </mc:AlternateContent>
    </w:r>
    <w:r>
      <w:rPr>
        <w:noProof/>
        <w:lang w:val="en-AU" w:eastAsia="en-AU" w:bidi="ar-SA"/>
      </w:rPr>
      <mc:AlternateContent>
        <mc:Choice Requires="wps">
          <w:drawing>
            <wp:anchor distT="0" distB="0" distL="114300" distR="114300" simplePos="0" relativeHeight="503278880" behindDoc="1" locked="0" layoutInCell="1" allowOverlap="1" wp14:anchorId="1578B3A1" wp14:editId="033766D9">
              <wp:simplePos x="0" y="0"/>
              <wp:positionH relativeFrom="page">
                <wp:posOffset>1289419</wp:posOffset>
              </wp:positionH>
              <wp:positionV relativeFrom="page">
                <wp:posOffset>10210800</wp:posOffset>
              </wp:positionV>
              <wp:extent cx="4718685" cy="168910"/>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22425" w14:textId="77777777" w:rsidR="00176C4A" w:rsidRDefault="00176C4A">
                          <w:pPr>
                            <w:spacing w:before="12"/>
                            <w:ind w:left="20"/>
                            <w:rPr>
                              <w:sz w:val="19"/>
                            </w:rPr>
                          </w:pPr>
                          <w:r>
                            <w:rPr>
                              <w:color w:val="58595B"/>
                              <w:sz w:val="19"/>
                            </w:rPr>
                            <w:t>GENDER BALANCE ON AUSTRALIAN GOVERNMENT BOARDS REPORT 2016-17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8B3A1" id="Text Box 5" o:spid="_x0000_s1031" type="#_x0000_t202" style="position:absolute;left:0;text-align:left;margin-left:101.55pt;margin-top:804pt;width:371.55pt;height:13.3pt;z-index:-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" filled="f" stroked="f">
              <v:textbox inset="0,0,0,0">
                <w:txbxContent>
                  <w:p w14:paraId="7F522425" w14:textId="77777777" w:rsidR="00176C4A" w:rsidRDefault="00176C4A">
                    <w:pPr>
                      <w:spacing w:before="12"/>
                      <w:ind w:left="20"/>
                      <w:rPr>
                        <w:sz w:val="19"/>
                      </w:rPr>
                    </w:pPr>
                    <w:r>
                      <w:rPr>
                        <w:color w:val="58595B"/>
                        <w:sz w:val="19"/>
                      </w:rPr>
                      <w:t>GENDER BALANCE ON AUSTRALIAN GOVERNMENT BOARDS REPORT 2016-17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22032" w14:textId="146AEE0D" w:rsidR="00176C4A" w:rsidRDefault="002D5496" w:rsidP="00CB696F">
    <w:pPr>
      <w:pStyle w:val="BodyText"/>
    </w:pPr>
    <w:r>
      <w:rPr>
        <w:noProof/>
        <w:lang w:val="en-AU" w:eastAsia="en-AU" w:bidi="ar-SA"/>
      </w:rPr>
      <mc:AlternateContent>
        <mc:Choice Requires="wps">
          <w:drawing>
            <wp:anchor distT="0" distB="0" distL="114300" distR="114300" simplePos="0" relativeHeight="503278760" behindDoc="1" locked="0" layoutInCell="1" allowOverlap="1" wp14:anchorId="528FEDA8" wp14:editId="047032DD">
              <wp:simplePos x="0" y="0"/>
              <wp:positionH relativeFrom="page">
                <wp:posOffset>6624955</wp:posOffset>
              </wp:positionH>
              <wp:positionV relativeFrom="page">
                <wp:posOffset>10198735</wp:posOffset>
              </wp:positionV>
              <wp:extent cx="0" cy="142240"/>
              <wp:effectExtent l="8255" t="13335" r="29845" b="22225"/>
              <wp:wrapNone/>
              <wp:docPr id="16" name="Line 10"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E0D67" id="Line 10" o:spid="_x0000_s1026" alt="Title: Line" style="position:absolute;z-index:-3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65pt,803.05pt" to="521.65pt,8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">
              <w10:wrap anchorx="page" anchory="page"/>
            </v:line>
          </w:pict>
        </mc:Fallback>
      </mc:AlternateContent>
    </w:r>
    <w:r>
      <w:rPr>
        <w:noProof/>
        <w:lang w:val="en-AU" w:eastAsia="en-AU" w:bidi="ar-SA"/>
      </w:rPr>
      <mc:AlternateContent>
        <mc:Choice Requires="wps">
          <w:drawing>
            <wp:anchor distT="0" distB="0" distL="114300" distR="114300" simplePos="0" relativeHeight="503278784" behindDoc="1" locked="0" layoutInCell="1" allowOverlap="1" wp14:anchorId="769D2021" wp14:editId="68ABD5F7">
              <wp:simplePos x="0" y="0"/>
              <wp:positionH relativeFrom="page">
                <wp:posOffset>6350000</wp:posOffset>
              </wp:positionH>
              <wp:positionV relativeFrom="page">
                <wp:posOffset>9809480</wp:posOffset>
              </wp:positionV>
              <wp:extent cx="729615" cy="793750"/>
              <wp:effectExtent l="0" t="5080" r="0" b="127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CB63F" w14:textId="38364313" w:rsidR="00176C4A" w:rsidRDefault="00176C4A">
                          <w:pPr>
                            <w:spacing w:line="1202" w:lineRule="exact"/>
                            <w:ind w:left="543"/>
                            <w:rPr>
                              <w:sz w:val="102"/>
                            </w:rPr>
                          </w:pPr>
                          <w:r>
                            <w:fldChar w:fldCharType="begin"/>
                          </w:r>
                          <w:r>
                            <w:rPr>
                              <w:color w:val="75972D"/>
                              <w:sz w:val="102"/>
                            </w:rPr>
                            <w:instrText xml:space="preserve"> PAGE </w:instrText>
                          </w:r>
                          <w:r>
                            <w:fldChar w:fldCharType="separate"/>
                          </w:r>
                          <w:r w:rsidR="003219E9">
                            <w:rPr>
                              <w:noProof/>
                              <w:color w:val="75972D"/>
                              <w:sz w:val="102"/>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D2021" id="_x0000_t202" coordsize="21600,21600" o:spt="202" path="m,l,21600r21600,l21600,xe">
              <v:stroke joinstyle="miter"/>
              <v:path gradientshapeok="t" o:connecttype="rect"/>
            </v:shapetype>
            <v:shape id="Text Box 9" o:spid="_x0000_s1032" type="#_x0000_t202" style="position:absolute;left:0;text-align:left;margin-left:500pt;margin-top:772.4pt;width:57.45pt;height:62.5pt;z-index:-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YisgIAALA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" filled="f" stroked="f">
              <v:textbox inset="0,0,0,0">
                <w:txbxContent>
                  <w:p w14:paraId="28ECB63F" w14:textId="38364313" w:rsidR="00176C4A" w:rsidRDefault="00176C4A">
                    <w:pPr>
                      <w:spacing w:line="1202" w:lineRule="exact"/>
                      <w:ind w:left="543"/>
                      <w:rPr>
                        <w:sz w:val="102"/>
                      </w:rPr>
                    </w:pPr>
                    <w:r>
                      <w:fldChar w:fldCharType="begin"/>
                    </w:r>
                    <w:r>
                      <w:rPr>
                        <w:color w:val="75972D"/>
                        <w:sz w:val="102"/>
                      </w:rPr>
                      <w:instrText xml:space="preserve"> PAGE </w:instrText>
                    </w:r>
                    <w:r>
                      <w:fldChar w:fldCharType="separate"/>
                    </w:r>
                    <w:r w:rsidR="003219E9">
                      <w:rPr>
                        <w:noProof/>
                        <w:color w:val="75972D"/>
                        <w:sz w:val="102"/>
                      </w:rPr>
                      <w:t>9</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78808" behindDoc="1" locked="0" layoutInCell="1" allowOverlap="1" wp14:anchorId="04E68F46" wp14:editId="102B02B6">
              <wp:simplePos x="0" y="0"/>
              <wp:positionH relativeFrom="page">
                <wp:posOffset>1779905</wp:posOffset>
              </wp:positionH>
              <wp:positionV relativeFrom="page">
                <wp:posOffset>9809480</wp:posOffset>
              </wp:positionV>
              <wp:extent cx="5299710" cy="793750"/>
              <wp:effectExtent l="1905" t="5080" r="0" b="127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710"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6C5DB" w14:textId="77777777" w:rsidR="00176C4A" w:rsidRDefault="00176C4A" w:rsidP="00CB696F">
                          <w:pPr>
                            <w:pStyle w:val="BodyText"/>
                          </w:pPr>
                        </w:p>
                        <w:p w14:paraId="123164A3" w14:textId="77777777" w:rsidR="00176C4A" w:rsidRDefault="00176C4A" w:rsidP="00CB696F">
                          <w:pPr>
                            <w:pStyle w:val="BodyText"/>
                          </w:pPr>
                        </w:p>
                        <w:p w14:paraId="0BEE8148" w14:textId="70E7EBE3" w:rsidR="00176C4A" w:rsidRDefault="00176C4A">
                          <w:pPr>
                            <w:ind w:left="20"/>
                            <w:rPr>
                              <w:sz w:val="19"/>
                            </w:rPr>
                          </w:pPr>
                          <w:r>
                            <w:rPr>
                              <w:color w:val="58595B"/>
                              <w:sz w:val="19"/>
                            </w:rPr>
                            <w:t>GENDER BALANCE ON AUSTRALIAN GOVERNMENT BOARDS REPORT 2016-</w:t>
                          </w:r>
                          <w:r>
                            <w:fldChar w:fldCharType="begin"/>
                          </w:r>
                          <w:r>
                            <w:rPr>
                              <w:color w:val="58595B"/>
                              <w:sz w:val="19"/>
                            </w:rPr>
                            <w:instrText xml:space="preserve"> PAGE </w:instrText>
                          </w:r>
                          <w:r>
                            <w:fldChar w:fldCharType="separate"/>
                          </w:r>
                          <w:r w:rsidR="003219E9">
                            <w:rPr>
                              <w:noProof/>
                              <w:color w:val="58595B"/>
                              <w:sz w:val="19"/>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68F46" id="Text Box 8" o:spid="_x0000_s1033" type="#_x0000_t202" style="position:absolute;left:0;text-align:left;margin-left:140.15pt;margin-top:772.4pt;width:417.3pt;height:62.5pt;z-index:-3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8MJsgIAALE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" filled="f" stroked="f">
              <v:textbox inset="0,0,0,0">
                <w:txbxContent>
                  <w:p w14:paraId="6B96C5DB" w14:textId="77777777" w:rsidR="00176C4A" w:rsidRDefault="00176C4A" w:rsidP="00CB696F">
                    <w:pPr>
                      <w:pStyle w:val="BodyText"/>
                    </w:pPr>
                  </w:p>
                  <w:p w14:paraId="123164A3" w14:textId="77777777" w:rsidR="00176C4A" w:rsidRDefault="00176C4A" w:rsidP="00CB696F">
                    <w:pPr>
                      <w:pStyle w:val="BodyText"/>
                    </w:pPr>
                  </w:p>
                  <w:p w14:paraId="0BEE8148" w14:textId="70E7EBE3" w:rsidR="00176C4A" w:rsidRDefault="00176C4A">
                    <w:pPr>
                      <w:ind w:left="20"/>
                      <w:rPr>
                        <w:sz w:val="19"/>
                      </w:rPr>
                    </w:pPr>
                    <w:r>
                      <w:rPr>
                        <w:color w:val="58595B"/>
                        <w:sz w:val="19"/>
                      </w:rPr>
                      <w:t>GENDER BALANCE ON AUSTRALIAN GOVERNMENT BOARDS REPORT 2016-</w:t>
                    </w:r>
                    <w:r>
                      <w:fldChar w:fldCharType="begin"/>
                    </w:r>
                    <w:r>
                      <w:rPr>
                        <w:color w:val="58595B"/>
                        <w:sz w:val="19"/>
                      </w:rPr>
                      <w:instrText xml:space="preserve"> PAGE </w:instrText>
                    </w:r>
                    <w:r>
                      <w:fldChar w:fldCharType="separate"/>
                    </w:r>
                    <w:r w:rsidR="003219E9">
                      <w:rPr>
                        <w:noProof/>
                        <w:color w:val="58595B"/>
                        <w:sz w:val="19"/>
                      </w:rPr>
                      <w:t>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91D40" w14:textId="368AC16D" w:rsidR="00176C4A" w:rsidRDefault="002D5496" w:rsidP="00CB696F">
    <w:pPr>
      <w:pStyle w:val="BodyText"/>
    </w:pPr>
    <w:r>
      <w:rPr>
        <w:noProof/>
        <w:lang w:val="en-AU" w:eastAsia="en-AU" w:bidi="ar-SA"/>
      </w:rPr>
      <mc:AlternateContent>
        <mc:Choice Requires="wps">
          <w:drawing>
            <wp:anchor distT="0" distB="0" distL="114300" distR="114300" simplePos="0" relativeHeight="503278904" behindDoc="1" locked="0" layoutInCell="1" allowOverlap="1" wp14:anchorId="1C131885" wp14:editId="3BE5B7F3">
              <wp:simplePos x="0" y="0"/>
              <wp:positionH relativeFrom="page">
                <wp:posOffset>6624955</wp:posOffset>
              </wp:positionH>
              <wp:positionV relativeFrom="page">
                <wp:posOffset>10198735</wp:posOffset>
              </wp:positionV>
              <wp:extent cx="0" cy="142240"/>
              <wp:effectExtent l="8255" t="13335" r="29845" b="22225"/>
              <wp:wrapNone/>
              <wp:docPr id="13" name="Line 4"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2CA65" id="Line 4" o:spid="_x0000_s1026" alt="Title: Line" style="position:absolute;z-index:-3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65pt,803.05pt" to="521.65pt,8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">
              <w10:wrap anchorx="page" anchory="page"/>
            </v:line>
          </w:pict>
        </mc:Fallback>
      </mc:AlternateContent>
    </w:r>
    <w:r>
      <w:rPr>
        <w:noProof/>
        <w:lang w:val="en-AU" w:eastAsia="en-AU" w:bidi="ar-SA"/>
      </w:rPr>
      <mc:AlternateContent>
        <mc:Choice Requires="wps">
          <w:drawing>
            <wp:anchor distT="0" distB="0" distL="114300" distR="114300" simplePos="0" relativeHeight="503278928" behindDoc="1" locked="0" layoutInCell="1" allowOverlap="1" wp14:anchorId="23A0609D" wp14:editId="6EE8FF96">
              <wp:simplePos x="0" y="0"/>
              <wp:positionH relativeFrom="page">
                <wp:posOffset>6682740</wp:posOffset>
              </wp:positionH>
              <wp:positionV relativeFrom="page">
                <wp:posOffset>9809480</wp:posOffset>
              </wp:positionV>
              <wp:extent cx="325120" cy="793750"/>
              <wp:effectExtent l="2540" t="5080" r="2540" b="127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5FEBC" w14:textId="77777777" w:rsidR="00176C4A" w:rsidRDefault="00176C4A">
                          <w:pPr>
                            <w:spacing w:line="1202" w:lineRule="exact"/>
                            <w:ind w:left="20"/>
                            <w:rPr>
                              <w:sz w:val="102"/>
                            </w:rPr>
                          </w:pPr>
                          <w:r>
                            <w:rPr>
                              <w:color w:val="75972D"/>
                              <w:spacing w:val="-143"/>
                              <w:sz w:val="102"/>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0609D" id="_x0000_t202" coordsize="21600,21600" o:spt="202" path="m,l,21600r21600,l21600,xe">
              <v:stroke joinstyle="miter"/>
              <v:path gradientshapeok="t" o:connecttype="rect"/>
            </v:shapetype>
            <v:shape id="Text Box 3" o:spid="_x0000_s1034" type="#_x0000_t202" style="position:absolute;left:0;text-align:left;margin-left:526.2pt;margin-top:772.4pt;width:25.6pt;height:62.5pt;z-index:-3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6WxsgIAALA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" filled="f" stroked="f">
              <v:textbox inset="0,0,0,0">
                <w:txbxContent>
                  <w:p w14:paraId="2F95FEBC" w14:textId="77777777" w:rsidR="00176C4A" w:rsidRDefault="00176C4A">
                    <w:pPr>
                      <w:spacing w:line="1202" w:lineRule="exact"/>
                      <w:ind w:left="20"/>
                      <w:rPr>
                        <w:sz w:val="102"/>
                      </w:rPr>
                    </w:pPr>
                    <w:r>
                      <w:rPr>
                        <w:color w:val="75972D"/>
                        <w:spacing w:val="-143"/>
                        <w:sz w:val="102"/>
                      </w:rPr>
                      <w:t>11</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78952" behindDoc="1" locked="0" layoutInCell="1" allowOverlap="1" wp14:anchorId="5AA726A6" wp14:editId="6EA46280">
              <wp:simplePos x="0" y="0"/>
              <wp:positionH relativeFrom="page">
                <wp:posOffset>1779905</wp:posOffset>
              </wp:positionH>
              <wp:positionV relativeFrom="page">
                <wp:posOffset>10210800</wp:posOffset>
              </wp:positionV>
              <wp:extent cx="4719955" cy="168910"/>
              <wp:effectExtent l="1905" t="0" r="254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4969B" w14:textId="77777777" w:rsidR="00176C4A" w:rsidRDefault="00176C4A">
                          <w:pPr>
                            <w:spacing w:before="12"/>
                            <w:ind w:left="20"/>
                            <w:rPr>
                              <w:sz w:val="19"/>
                            </w:rPr>
                          </w:pPr>
                          <w:r>
                            <w:rPr>
                              <w:color w:val="58595B"/>
                              <w:sz w:val="19"/>
                            </w:rPr>
                            <w:t>GENDER BALANCE ON AUSTRALIAN GOVERNMENT BOARDS REPORT 2016-17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726A6" id="Text Box 2" o:spid="_x0000_s1035" type="#_x0000_t202" style="position:absolute;left:0;text-align:left;margin-left:140.15pt;margin-top:804pt;width:371.65pt;height:13.3pt;z-index:-3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yAswIAALE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" filled="f" stroked="f">
              <v:textbox inset="0,0,0,0">
                <w:txbxContent>
                  <w:p w14:paraId="2A44969B" w14:textId="77777777" w:rsidR="00176C4A" w:rsidRDefault="00176C4A">
                    <w:pPr>
                      <w:spacing w:before="12"/>
                      <w:ind w:left="20"/>
                      <w:rPr>
                        <w:sz w:val="19"/>
                      </w:rPr>
                    </w:pPr>
                    <w:r>
                      <w:rPr>
                        <w:color w:val="58595B"/>
                        <w:sz w:val="19"/>
                      </w:rPr>
                      <w:t>GENDER BALANCE ON AUSTRALIAN GOVERNMENT BOARDS REPORT 2016-17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DC356" w14:textId="4DF476F6" w:rsidR="00176C4A" w:rsidRDefault="002D5496" w:rsidP="00CB696F">
    <w:pPr>
      <w:pStyle w:val="BodyText"/>
      <w:rPr>
        <w:sz w:val="2"/>
      </w:rPr>
    </w:pPr>
    <w:r>
      <w:rPr>
        <w:noProof/>
        <w:lang w:val="en-AU" w:eastAsia="en-AU" w:bidi="ar-SA"/>
      </w:rPr>
      <mc:AlternateContent>
        <mc:Choice Requires="wps">
          <w:drawing>
            <wp:anchor distT="0" distB="0" distL="114300" distR="114300" simplePos="0" relativeHeight="503278976" behindDoc="1" locked="0" layoutInCell="1" allowOverlap="1" wp14:anchorId="5982904F" wp14:editId="3FD17D42">
              <wp:simplePos x="0" y="0"/>
              <wp:positionH relativeFrom="page">
                <wp:posOffset>0</wp:posOffset>
              </wp:positionH>
              <wp:positionV relativeFrom="page">
                <wp:posOffset>0</wp:posOffset>
              </wp:positionV>
              <wp:extent cx="7559675" cy="10691495"/>
              <wp:effectExtent l="0" t="0" r="0" b="1905"/>
              <wp:wrapNone/>
              <wp:docPr id="10" name="Rectangle 1" title="Blurred image of four peiop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91495"/>
                      </a:xfrm>
                      <a:prstGeom prst="rect">
                        <a:avLst/>
                      </a:prstGeom>
                      <a:solidFill>
                        <a:srgbClr val="7597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AA667" id="Rectangle 1" o:spid="_x0000_s1026" alt="Title: Blurred image of four peiople" style="position:absolute;margin-left:0;margin-top:0;width:595.25pt;height:841.85pt;z-index:-3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" fillcolor="#75972d"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EDDF91" w14:textId="77777777" w:rsidR="002C2222" w:rsidRDefault="002C2222">
      <w:r>
        <w:separator/>
      </w:r>
    </w:p>
  </w:footnote>
  <w:footnote w:type="continuationSeparator" w:id="0">
    <w:p w14:paraId="5DB96403" w14:textId="77777777" w:rsidR="002C2222" w:rsidRDefault="002C22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CE5CEE"/>
    <w:multiLevelType w:val="hybridMultilevel"/>
    <w:tmpl w:val="54E8CC68"/>
    <w:lvl w:ilvl="0" w:tplc="6D7A7CFC">
      <w:numFmt w:val="bullet"/>
      <w:lvlText w:val="–"/>
      <w:lvlJc w:val="left"/>
      <w:pPr>
        <w:ind w:left="306" w:hanging="190"/>
      </w:pPr>
      <w:rPr>
        <w:rFonts w:ascii="Montserrat-Light" w:eastAsia="Montserrat-Light" w:hAnsi="Montserrat-Light" w:cs="Montserrat-Light" w:hint="default"/>
        <w:color w:val="75972D"/>
        <w:w w:val="100"/>
        <w:sz w:val="28"/>
        <w:szCs w:val="28"/>
        <w:lang w:val="en-US" w:eastAsia="en-US" w:bidi="en-US"/>
      </w:rPr>
    </w:lvl>
    <w:lvl w:ilvl="1" w:tplc="6090D15E">
      <w:numFmt w:val="bullet"/>
      <w:pStyle w:val="ListParagraph"/>
      <w:lvlText w:val="•"/>
      <w:lvlJc w:val="left"/>
      <w:pPr>
        <w:ind w:left="497" w:hanging="180"/>
      </w:pPr>
      <w:rPr>
        <w:rFonts w:ascii="Montserrat-Light" w:eastAsia="Montserrat-Light" w:hAnsi="Montserrat-Light" w:cs="Montserrat-Light" w:hint="default"/>
        <w:color w:val="8CA74F"/>
        <w:spacing w:val="-8"/>
        <w:w w:val="100"/>
        <w:sz w:val="20"/>
        <w:szCs w:val="20"/>
        <w:lang w:val="en-US" w:eastAsia="en-US" w:bidi="en-US"/>
      </w:rPr>
    </w:lvl>
    <w:lvl w:ilvl="2" w:tplc="7238432C">
      <w:numFmt w:val="bullet"/>
      <w:lvlText w:val="•"/>
      <w:lvlJc w:val="left"/>
      <w:pPr>
        <w:ind w:left="1582" w:hanging="180"/>
      </w:pPr>
      <w:rPr>
        <w:rFonts w:hint="default"/>
        <w:lang w:val="en-US" w:eastAsia="en-US" w:bidi="en-US"/>
      </w:rPr>
    </w:lvl>
    <w:lvl w:ilvl="3" w:tplc="5DE2259A">
      <w:numFmt w:val="bullet"/>
      <w:lvlText w:val="•"/>
      <w:lvlJc w:val="left"/>
      <w:pPr>
        <w:ind w:left="2665" w:hanging="180"/>
      </w:pPr>
      <w:rPr>
        <w:rFonts w:hint="default"/>
        <w:lang w:val="en-US" w:eastAsia="en-US" w:bidi="en-US"/>
      </w:rPr>
    </w:lvl>
    <w:lvl w:ilvl="4" w:tplc="F4703468">
      <w:numFmt w:val="bullet"/>
      <w:lvlText w:val="•"/>
      <w:lvlJc w:val="left"/>
      <w:pPr>
        <w:ind w:left="3748" w:hanging="180"/>
      </w:pPr>
      <w:rPr>
        <w:rFonts w:hint="default"/>
        <w:lang w:val="en-US" w:eastAsia="en-US" w:bidi="en-US"/>
      </w:rPr>
    </w:lvl>
    <w:lvl w:ilvl="5" w:tplc="E3B2DFB6">
      <w:numFmt w:val="bullet"/>
      <w:lvlText w:val="•"/>
      <w:lvlJc w:val="left"/>
      <w:pPr>
        <w:ind w:left="4831" w:hanging="180"/>
      </w:pPr>
      <w:rPr>
        <w:rFonts w:hint="default"/>
        <w:lang w:val="en-US" w:eastAsia="en-US" w:bidi="en-US"/>
      </w:rPr>
    </w:lvl>
    <w:lvl w:ilvl="6" w:tplc="09348E76">
      <w:numFmt w:val="bullet"/>
      <w:lvlText w:val="•"/>
      <w:lvlJc w:val="left"/>
      <w:pPr>
        <w:ind w:left="5914" w:hanging="180"/>
      </w:pPr>
      <w:rPr>
        <w:rFonts w:hint="default"/>
        <w:lang w:val="en-US" w:eastAsia="en-US" w:bidi="en-US"/>
      </w:rPr>
    </w:lvl>
    <w:lvl w:ilvl="7" w:tplc="C41E6668">
      <w:numFmt w:val="bullet"/>
      <w:lvlText w:val="•"/>
      <w:lvlJc w:val="left"/>
      <w:pPr>
        <w:ind w:left="6997" w:hanging="180"/>
      </w:pPr>
      <w:rPr>
        <w:rFonts w:hint="default"/>
        <w:lang w:val="en-US" w:eastAsia="en-US" w:bidi="en-US"/>
      </w:rPr>
    </w:lvl>
    <w:lvl w:ilvl="8" w:tplc="20A8570C">
      <w:numFmt w:val="bullet"/>
      <w:lvlText w:val="•"/>
      <w:lvlJc w:val="left"/>
      <w:pPr>
        <w:ind w:left="8079" w:hanging="18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evenAndOddHeaders/>
  <w:drawingGridHorizontalSpacing w:val="110"/>
  <w:drawingGridVerticalSpacing w:val="299"/>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CCD"/>
    <w:rsid w:val="00025C68"/>
    <w:rsid w:val="00081EB9"/>
    <w:rsid w:val="000C38FE"/>
    <w:rsid w:val="000E3A48"/>
    <w:rsid w:val="00176C4A"/>
    <w:rsid w:val="001B76EC"/>
    <w:rsid w:val="002C2222"/>
    <w:rsid w:val="002D5496"/>
    <w:rsid w:val="002F62FB"/>
    <w:rsid w:val="003219E9"/>
    <w:rsid w:val="00392193"/>
    <w:rsid w:val="003952BC"/>
    <w:rsid w:val="004C2742"/>
    <w:rsid w:val="00502299"/>
    <w:rsid w:val="00585CFA"/>
    <w:rsid w:val="007B6596"/>
    <w:rsid w:val="008B4C20"/>
    <w:rsid w:val="008C094E"/>
    <w:rsid w:val="008F2317"/>
    <w:rsid w:val="009617A1"/>
    <w:rsid w:val="00A053CB"/>
    <w:rsid w:val="00AD502D"/>
    <w:rsid w:val="00B07B1F"/>
    <w:rsid w:val="00B73170"/>
    <w:rsid w:val="00BF6A29"/>
    <w:rsid w:val="00CB696F"/>
    <w:rsid w:val="00E86D55"/>
    <w:rsid w:val="00EC1CCD"/>
    <w:rsid w:val="00ED1F7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3AD41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ontserrat-Light" w:eastAsia="Montserrat-Light" w:hAnsi="Montserrat-Light" w:cs="Montserrat-Light"/>
      <w:lang w:bidi="en-US"/>
    </w:rPr>
  </w:style>
  <w:style w:type="paragraph" w:styleId="Heading1">
    <w:name w:val="heading 1"/>
    <w:basedOn w:val="BodyText"/>
    <w:uiPriority w:val="1"/>
    <w:qFormat/>
    <w:rsid w:val="00CB696F"/>
    <w:pPr>
      <w:spacing w:before="8520"/>
      <w:outlineLvl w:val="0"/>
    </w:pPr>
    <w:rPr>
      <w:color w:val="FFFFFF"/>
      <w:sz w:val="64"/>
    </w:rPr>
  </w:style>
  <w:style w:type="paragraph" w:styleId="Heading2">
    <w:name w:val="heading 2"/>
    <w:basedOn w:val="Normal"/>
    <w:uiPriority w:val="1"/>
    <w:qFormat/>
    <w:rsid w:val="00176C4A"/>
    <w:pPr>
      <w:spacing w:before="233"/>
      <w:outlineLvl w:val="1"/>
    </w:pPr>
    <w:rPr>
      <w:color w:val="75972D"/>
      <w:sz w:val="50"/>
    </w:rPr>
  </w:style>
  <w:style w:type="paragraph" w:styleId="Heading3">
    <w:name w:val="heading 3"/>
    <w:basedOn w:val="Heading2"/>
    <w:uiPriority w:val="1"/>
    <w:qFormat/>
    <w:rsid w:val="00176C4A"/>
    <w:pPr>
      <w:outlineLvl w:val="2"/>
    </w:pPr>
    <w:rPr>
      <w:sz w:val="32"/>
      <w:szCs w:val="32"/>
    </w:rPr>
  </w:style>
  <w:style w:type="paragraph" w:styleId="Heading4">
    <w:name w:val="heading 4"/>
    <w:aliases w:val="Table heading"/>
    <w:basedOn w:val="Normal"/>
    <w:link w:val="Heading4Char"/>
    <w:uiPriority w:val="1"/>
    <w:qFormat/>
    <w:rsid w:val="009617A1"/>
    <w:pPr>
      <w:spacing w:before="71" w:after="120"/>
      <w:outlineLvl w:val="3"/>
    </w:pPr>
    <w:rPr>
      <w:color w:val="8CA74F"/>
    </w:rPr>
  </w:style>
  <w:style w:type="paragraph" w:styleId="Heading5">
    <w:name w:val="heading 5"/>
    <w:basedOn w:val="Normal"/>
    <w:uiPriority w:val="1"/>
    <w:qFormat/>
    <w:pPr>
      <w:ind w:left="217"/>
      <w:outlineLvl w:val="4"/>
    </w:pPr>
    <w:rPr>
      <w:rFonts w:ascii="Montserrat" w:eastAsia="Montserrat" w:hAnsi="Montserrat" w:cs="Montserrat"/>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3"/>
      <w:ind w:left="557"/>
    </w:pPr>
    <w:rPr>
      <w:sz w:val="20"/>
      <w:szCs w:val="20"/>
    </w:rPr>
  </w:style>
  <w:style w:type="paragraph" w:styleId="TOC2">
    <w:name w:val="toc 2"/>
    <w:basedOn w:val="Normal"/>
    <w:uiPriority w:val="1"/>
    <w:qFormat/>
    <w:pPr>
      <w:spacing w:before="193"/>
      <w:ind w:left="784"/>
    </w:pPr>
    <w:rPr>
      <w:sz w:val="20"/>
      <w:szCs w:val="20"/>
    </w:rPr>
  </w:style>
  <w:style w:type="paragraph" w:styleId="BodyText">
    <w:name w:val="Body Text"/>
    <w:basedOn w:val="Normal"/>
    <w:uiPriority w:val="1"/>
    <w:qFormat/>
    <w:rsid w:val="00CB696F"/>
    <w:pPr>
      <w:spacing w:before="167" w:line="280" w:lineRule="auto"/>
      <w:ind w:left="217" w:right="692"/>
    </w:pPr>
    <w:rPr>
      <w:color w:val="58595B"/>
      <w:sz w:val="20"/>
      <w:szCs w:val="20"/>
    </w:rPr>
  </w:style>
  <w:style w:type="paragraph" w:styleId="ListParagraph">
    <w:name w:val="List Paragraph"/>
    <w:basedOn w:val="Normal"/>
    <w:uiPriority w:val="1"/>
    <w:qFormat/>
    <w:rsid w:val="00585CFA"/>
    <w:pPr>
      <w:numPr>
        <w:ilvl w:val="1"/>
        <w:numId w:val="1"/>
      </w:numPr>
      <w:tabs>
        <w:tab w:val="left" w:pos="498"/>
      </w:tabs>
      <w:spacing w:before="15"/>
      <w:ind w:firstLine="0"/>
    </w:pPr>
    <w:rPr>
      <w:color w:val="58595B"/>
      <w:sz w:val="20"/>
    </w:rPr>
  </w:style>
  <w:style w:type="paragraph" w:customStyle="1" w:styleId="TableParagraph">
    <w:name w:val="Table Paragraph"/>
    <w:basedOn w:val="Normal"/>
    <w:uiPriority w:val="1"/>
    <w:qFormat/>
    <w:pPr>
      <w:spacing w:before="44"/>
      <w:ind w:left="80"/>
    </w:pPr>
  </w:style>
  <w:style w:type="paragraph" w:styleId="Header">
    <w:name w:val="header"/>
    <w:basedOn w:val="Normal"/>
    <w:link w:val="HeaderChar"/>
    <w:uiPriority w:val="99"/>
    <w:unhideWhenUsed/>
    <w:rsid w:val="00CB696F"/>
    <w:pPr>
      <w:tabs>
        <w:tab w:val="center" w:pos="4513"/>
        <w:tab w:val="right" w:pos="9026"/>
      </w:tabs>
    </w:pPr>
  </w:style>
  <w:style w:type="character" w:customStyle="1" w:styleId="HeaderChar">
    <w:name w:val="Header Char"/>
    <w:basedOn w:val="DefaultParagraphFont"/>
    <w:link w:val="Header"/>
    <w:uiPriority w:val="99"/>
    <w:rsid w:val="00CB696F"/>
    <w:rPr>
      <w:rFonts w:ascii="Montserrat-Light" w:eastAsia="Montserrat-Light" w:hAnsi="Montserrat-Light" w:cs="Montserrat-Light"/>
      <w:lang w:bidi="en-US"/>
    </w:rPr>
  </w:style>
  <w:style w:type="paragraph" w:styleId="Footer">
    <w:name w:val="footer"/>
    <w:basedOn w:val="Normal"/>
    <w:link w:val="FooterChar"/>
    <w:uiPriority w:val="99"/>
    <w:unhideWhenUsed/>
    <w:rsid w:val="00CB696F"/>
    <w:pPr>
      <w:tabs>
        <w:tab w:val="center" w:pos="4513"/>
        <w:tab w:val="right" w:pos="9026"/>
      </w:tabs>
    </w:pPr>
  </w:style>
  <w:style w:type="character" w:customStyle="1" w:styleId="FooterChar">
    <w:name w:val="Footer Char"/>
    <w:basedOn w:val="DefaultParagraphFont"/>
    <w:link w:val="Footer"/>
    <w:uiPriority w:val="99"/>
    <w:rsid w:val="00CB696F"/>
    <w:rPr>
      <w:rFonts w:ascii="Montserrat-Light" w:eastAsia="Montserrat-Light" w:hAnsi="Montserrat-Light" w:cs="Montserrat-Light"/>
      <w:lang w:bidi="en-US"/>
    </w:rPr>
  </w:style>
  <w:style w:type="paragraph" w:customStyle="1" w:styleId="p1">
    <w:name w:val="p1"/>
    <w:basedOn w:val="Normal"/>
    <w:rsid w:val="00176C4A"/>
    <w:pPr>
      <w:widowControl/>
      <w:autoSpaceDE/>
      <w:autoSpaceDN/>
      <w:spacing w:after="210" w:line="377" w:lineRule="atLeast"/>
    </w:pPr>
    <w:rPr>
      <w:rFonts w:ascii="Montserrat Light" w:eastAsiaTheme="minorHAnsi" w:hAnsi="Montserrat Light" w:cs="Times New Roman"/>
      <w:color w:val="85A539"/>
      <w:sz w:val="38"/>
      <w:szCs w:val="38"/>
      <w:lang w:val="en-GB" w:eastAsia="en-GB" w:bidi="ar-SA"/>
    </w:rPr>
  </w:style>
  <w:style w:type="character" w:customStyle="1" w:styleId="apple-converted-space">
    <w:name w:val="apple-converted-space"/>
    <w:basedOn w:val="DefaultParagraphFont"/>
    <w:rsid w:val="00176C4A"/>
  </w:style>
  <w:style w:type="paragraph" w:styleId="NoSpacing">
    <w:name w:val="No Spacing"/>
    <w:aliases w:val="Figure title"/>
    <w:basedOn w:val="Heading4"/>
    <w:uiPriority w:val="1"/>
    <w:qFormat/>
    <w:rsid w:val="009617A1"/>
    <w:rPr>
      <w:noProof/>
      <w:lang w:val="en-AU" w:eastAsia="en-AU" w:bidi="ar-SA"/>
    </w:rPr>
  </w:style>
  <w:style w:type="paragraph" w:customStyle="1" w:styleId="tablecaption">
    <w:name w:val="table caption"/>
    <w:basedOn w:val="Heading4"/>
    <w:link w:val="tablecaptionChar"/>
    <w:uiPriority w:val="1"/>
    <w:qFormat/>
    <w:rsid w:val="00AD502D"/>
    <w:pPr>
      <w:ind w:firstLine="142"/>
    </w:pPr>
  </w:style>
  <w:style w:type="paragraph" w:styleId="Caption">
    <w:name w:val="caption"/>
    <w:basedOn w:val="Normal"/>
    <w:next w:val="Normal"/>
    <w:uiPriority w:val="35"/>
    <w:unhideWhenUsed/>
    <w:qFormat/>
    <w:rsid w:val="00AD502D"/>
    <w:pPr>
      <w:spacing w:after="200"/>
    </w:pPr>
    <w:rPr>
      <w:i/>
      <w:iCs/>
      <w:color w:val="1F497D" w:themeColor="text2"/>
      <w:sz w:val="18"/>
      <w:szCs w:val="18"/>
    </w:rPr>
  </w:style>
  <w:style w:type="character" w:customStyle="1" w:styleId="Heading4Char">
    <w:name w:val="Heading 4 Char"/>
    <w:aliases w:val="Table heading Char"/>
    <w:basedOn w:val="DefaultParagraphFont"/>
    <w:link w:val="Heading4"/>
    <w:uiPriority w:val="1"/>
    <w:rsid w:val="00AD502D"/>
    <w:rPr>
      <w:rFonts w:ascii="Montserrat-Light" w:eastAsia="Montserrat-Light" w:hAnsi="Montserrat-Light" w:cs="Montserrat-Light"/>
      <w:color w:val="8CA74F"/>
      <w:lang w:bidi="en-US"/>
    </w:rPr>
  </w:style>
  <w:style w:type="character" w:customStyle="1" w:styleId="tablecaptionChar">
    <w:name w:val="table caption Char"/>
    <w:basedOn w:val="Heading4Char"/>
    <w:link w:val="tablecaption"/>
    <w:uiPriority w:val="1"/>
    <w:rsid w:val="00AD502D"/>
    <w:rPr>
      <w:rFonts w:ascii="Montserrat-Light" w:eastAsia="Montserrat-Light" w:hAnsi="Montserrat-Light" w:cs="Montserrat-Light"/>
      <w:color w:val="8CA74F"/>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6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creativecommons.org/licenses/by/3.0/au/deed.en" TargetMode="External"/><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http://www.finance.gov.au/publications/flipchart/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footer" Target="footer4.xml"/><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yperlink" Target="https://www.pmc.gov.au/government/its-honour"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MC Document" ma:contentTypeID="0x0101002825A64A6E1845A99A9D8EE8A5686ECB00DEE330B0684E1842B0A949B56656EB72" ma:contentTypeVersion="9" ma:contentTypeDescription="PMC Document" ma:contentTypeScope="" ma:versionID="58ee4d2155884d98e5fa445f9b4777f6">
  <xsd:schema xmlns:xsd="http://www.w3.org/2001/XMLSchema" xmlns:xs="http://www.w3.org/2001/XMLSchema" xmlns:p="http://schemas.microsoft.com/office/2006/metadata/properties" xmlns:ns1="9c7a3c3f-e1dd-4def-bb1e-5bec3a7f93ef" xmlns:ns3="685f9fda-bd71-4433-b331-92feb9553089" targetNamespace="http://schemas.microsoft.com/office/2006/metadata/properties" ma:root="true" ma:fieldsID="17323c978b9720c9233a90b2b53ae80b" ns1:_="" ns3:_="">
    <xsd:import namespace="9c7a3c3f-e1dd-4def-bb1e-5bec3a7f93ef"/>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7a3c3f-e1dd-4def-bb1e-5bec3a7f93ef"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ff2eabf-e70c-4a7c-854b-3c189bc976ed}" ma:internalName="TaxCatchAll" ma:showField="CatchAllData" ma:web="9c7a3c3f-e1dd-4def-bb1e-5bec3a7f93e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ff2eabf-e70c-4a7c-854b-3c189bc976ed}" ma:internalName="TaxCatchAllLabel" ma:readOnly="true" ma:showField="CatchAllDataLabel" ma:web="9c7a3c3f-e1dd-4def-bb1e-5bec3a7f93ef">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MCNotes xmlns="9c7a3c3f-e1dd-4def-bb1e-5bec3a7f93ef" xsi:nil="true"/>
    <mc5611b894cf49d8aeeb8ebf39dc09bc xmlns="9c7a3c3f-e1dd-4def-bb1e-5bec3a7f93e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9c7a3c3f-e1dd-4def-bb1e-5bec3a7f93ef">
      <Terms xmlns="http://schemas.microsoft.com/office/infopath/2007/PartnerControls"/>
    </jd1c641577414dfdab1686c9d5d0dbd0>
    <ShareHubID xmlns="9c7a3c3f-e1dd-4def-bb1e-5bec3a7f93ef">DOC17-461443</ShareHubID>
    <NonRecordJustification xmlns="685f9fda-bd71-4433-b331-92feb9553089">None</NonRecordJustification>
    <TaxCatchAll xmlns="9c7a3c3f-e1dd-4def-bb1e-5bec3a7f93ef">
      <Value>1</Value>
    </TaxCatchAl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78352D-25A4-4C86-8853-2AA1247DDA66}">
  <ds:schemaRefs>
    <ds:schemaRef ds:uri="http://schemas.microsoft.com/sharepoint/v3/contenttype/forms"/>
  </ds:schemaRefs>
</ds:datastoreItem>
</file>

<file path=customXml/itemProps2.xml><?xml version="1.0" encoding="utf-8"?>
<ds:datastoreItem xmlns:ds="http://schemas.openxmlformats.org/officeDocument/2006/customXml" ds:itemID="{F1C334DF-FD00-46AF-95A7-B318F0653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7a3c3f-e1dd-4def-bb1e-5bec3a7f93ef"/>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1BAFB0-F664-473E-811E-4B5DA34A21EB}">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685f9fda-bd71-4433-b331-92feb9553089"/>
    <ds:schemaRef ds:uri="http://schemas.microsoft.com/office/2006/metadata/properties"/>
    <ds:schemaRef ds:uri="9c7a3c3f-e1dd-4def-bb1e-5bec3a7f93ef"/>
    <ds:schemaRef ds:uri="http://www.w3.org/XML/1998/namespace"/>
    <ds:schemaRef ds:uri="http://purl.org/dc/dcmitype/"/>
  </ds:schemaRefs>
</ds:datastoreItem>
</file>

<file path=customXml/itemProps4.xml><?xml version="1.0" encoding="utf-8"?>
<ds:datastoreItem xmlns:ds="http://schemas.openxmlformats.org/officeDocument/2006/customXml" ds:itemID="{687220F1-8CC2-4ABB-A660-ABC8C6718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216F74B5</Template>
  <TotalTime>2</TotalTime>
  <Pages>12</Pages>
  <Words>1734</Words>
  <Characters>9887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Gender Balance on Australian Government Boards Report 2016-17</vt:lpstr>
    </vt:vector>
  </TitlesOfParts>
  <Company>Department of the Prime Minister and Cabinet</Company>
  <LinksUpToDate>false</LinksUpToDate>
  <CharactersWithSpaces>11598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Balance on Australian Government Boards Report 2016-17</dc:title>
  <dc:creator>Department of the Prime Minister and Cabinet</dc:creator>
  <cp:lastModifiedBy>Roberts, Sarah</cp:lastModifiedBy>
  <cp:revision>4</cp:revision>
  <dcterms:created xsi:type="dcterms:W3CDTF">2017-12-15T01:34:00Z</dcterms:created>
  <dcterms:modified xsi:type="dcterms:W3CDTF">2017-12-15T06:05:00Z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2017-12-14T00:00:00Z</vt:filetime>
  </property>
  <property fmtid="{D5CDD505-2E9C-101B-9397-08002B2CF9AE}" pid="3" name="Creator">
    <vt:lpwstr>Adobe InDesign CC 13.0 (Macintosh)</vt:lpwstr>
  </property>
  <property fmtid="{D5CDD505-2E9C-101B-9397-08002B2CF9AE}" pid="4" name="LastSaved">
    <vt:filetime>2017-12-14T00:00:00Z</vt:filetime>
  </property>
  <property fmtid="{D5CDD505-2E9C-101B-9397-08002B2CF9AE}" pid="5" name="ContentTypeId">
    <vt:lpwstr>0x0101002825A64A6E1845A99A9D8EE8A5686ECB00DEE330B0684E1842B0A949B56656EB72</vt:lpwstr>
  </property>
  <property fmtid="{D5CDD505-2E9C-101B-9397-08002B2CF9AE}" pid="6" name="HPRMSecurityLevel">
    <vt:lpwstr>1;#UNCLASSIFIED|9c49a7c7-17c7-412f-8077-62dec89b9196</vt:lpwstr>
  </property>
</Properties>
</file>